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CD05D" w14:textId="77777777" w:rsidR="00CE0BBA" w:rsidRPr="00B5718B" w:rsidRDefault="00950ABE" w:rsidP="00314024">
      <w:pPr>
        <w:ind w:right="-1"/>
        <w:jc w:val="center"/>
        <w:rPr>
          <w:b/>
          <w:sz w:val="28"/>
          <w:szCs w:val="28"/>
          <w:lang w:val="es-ES"/>
        </w:rPr>
      </w:pPr>
      <w:r w:rsidRPr="00B5718B">
        <w:rPr>
          <w:b/>
          <w:sz w:val="28"/>
          <w:szCs w:val="28"/>
          <w:lang w:val="es-ES"/>
        </w:rPr>
        <w:t>ARREGLO DE LISBOA RELATIVO A LA PROTECCIÓN DE LAS DENOMINACIONES DE ORIGEN Y SU REGISTRO INTERNACIONAL</w:t>
      </w:r>
    </w:p>
    <w:p w14:paraId="2D423463" w14:textId="77777777" w:rsidR="00CE0BBA" w:rsidRPr="00B5718B" w:rsidRDefault="00950ABE">
      <w:pPr>
        <w:ind w:right="-1"/>
        <w:jc w:val="center"/>
        <w:rPr>
          <w:b/>
          <w:sz w:val="28"/>
          <w:szCs w:val="28"/>
          <w:lang w:val="es-ES"/>
        </w:rPr>
      </w:pPr>
      <w:r w:rsidRPr="00B5718B">
        <w:rPr>
          <w:b/>
          <w:sz w:val="28"/>
          <w:szCs w:val="28"/>
          <w:lang w:val="es-ES"/>
        </w:rPr>
        <w:t>Y</w:t>
      </w:r>
    </w:p>
    <w:p w14:paraId="5FE08112" w14:textId="77777777" w:rsidR="00CE0BBA" w:rsidRPr="00B5718B" w:rsidRDefault="00950ABE" w:rsidP="00314024">
      <w:pPr>
        <w:ind w:right="-1"/>
        <w:jc w:val="center"/>
        <w:rPr>
          <w:b/>
          <w:sz w:val="28"/>
          <w:szCs w:val="28"/>
          <w:lang w:val="es-ES"/>
        </w:rPr>
      </w:pPr>
      <w:r w:rsidRPr="00B5718B">
        <w:rPr>
          <w:b/>
          <w:sz w:val="28"/>
          <w:szCs w:val="28"/>
          <w:lang w:val="es-ES"/>
        </w:rPr>
        <w:t>ACTA DE GINEBRA DEL ARREGLO DE LISBOA RELATIVO A LAS DENOMINACIONES DE ORIGEN Y LAS INDICACIONES GEOGRÁFICAS</w:t>
      </w:r>
    </w:p>
    <w:p w14:paraId="42C477D7" w14:textId="77777777" w:rsidR="00CE0BBA" w:rsidRPr="00B5718B" w:rsidRDefault="00CE0BBA">
      <w:pPr>
        <w:ind w:right="-1"/>
        <w:jc w:val="center"/>
        <w:rPr>
          <w:lang w:val="es-ES"/>
        </w:rPr>
      </w:pPr>
    </w:p>
    <w:p w14:paraId="063646F4" w14:textId="77777777" w:rsidR="00CE0BBA" w:rsidRPr="00B5718B" w:rsidRDefault="00F70BE5" w:rsidP="00314024">
      <w:pPr>
        <w:ind w:right="-1"/>
        <w:jc w:val="center"/>
        <w:rPr>
          <w:b/>
          <w:szCs w:val="24"/>
          <w:lang w:val="es-ES"/>
        </w:rPr>
      </w:pPr>
      <w:r w:rsidRPr="00B5718B">
        <w:rPr>
          <w:b/>
          <w:szCs w:val="24"/>
          <w:lang w:val="es-ES"/>
        </w:rPr>
        <w:t xml:space="preserve">RETIRADA DE UNA </w:t>
      </w:r>
      <w:r w:rsidR="0012637C" w:rsidRPr="00B5718B">
        <w:rPr>
          <w:b/>
          <w:szCs w:val="24"/>
          <w:lang w:val="es-ES"/>
        </w:rPr>
        <w:t>RENUNCIA A LA PROTECCIÓN</w:t>
      </w:r>
      <w:r w:rsidR="00314024" w:rsidRPr="00B5718B">
        <w:rPr>
          <w:rStyle w:val="FootnoteReference"/>
          <w:b/>
          <w:szCs w:val="24"/>
          <w:lang w:val="es-ES"/>
        </w:rPr>
        <w:footnoteReference w:id="2"/>
      </w:r>
    </w:p>
    <w:p w14:paraId="6B4CBBEE" w14:textId="77777777" w:rsidR="00CE0BBA" w:rsidRPr="00B5718B" w:rsidRDefault="00CE0BBA">
      <w:pPr>
        <w:ind w:right="-1"/>
        <w:jc w:val="center"/>
        <w:rPr>
          <w:sz w:val="22"/>
          <w:lang w:val="es-ES"/>
        </w:rPr>
      </w:pPr>
    </w:p>
    <w:p w14:paraId="79D289A0" w14:textId="77777777" w:rsidR="00CE0BBA" w:rsidRPr="00B5718B" w:rsidRDefault="00314024" w:rsidP="00314024">
      <w:pPr>
        <w:spacing w:line="220" w:lineRule="exact"/>
        <w:ind w:right="-1"/>
        <w:jc w:val="center"/>
        <w:rPr>
          <w:sz w:val="20"/>
          <w:lang w:val="es-ES"/>
        </w:rPr>
      </w:pPr>
      <w:r w:rsidRPr="00B5718B">
        <w:rPr>
          <w:sz w:val="20"/>
          <w:lang w:val="es-ES"/>
        </w:rPr>
        <w:t>que deberá presentarse ante la Oficina Internacional</w:t>
      </w:r>
    </w:p>
    <w:p w14:paraId="1CF6BC2F" w14:textId="77777777" w:rsidR="00CE0BBA" w:rsidRPr="00B5718B" w:rsidRDefault="00314024" w:rsidP="00314024">
      <w:pPr>
        <w:spacing w:line="220" w:lineRule="exact"/>
        <w:ind w:right="-1"/>
        <w:jc w:val="center"/>
        <w:rPr>
          <w:sz w:val="20"/>
          <w:lang w:val="es-ES"/>
        </w:rPr>
      </w:pPr>
      <w:r w:rsidRPr="00B5718B">
        <w:rPr>
          <w:sz w:val="20"/>
          <w:lang w:val="es-ES"/>
        </w:rPr>
        <w:t>de la Organización Mundial de la Propiedad Intelectual (OMPI)</w:t>
      </w:r>
    </w:p>
    <w:p w14:paraId="409E10B2" w14:textId="77777777" w:rsidR="00CE0BBA" w:rsidRPr="00B5718B" w:rsidRDefault="00314024" w:rsidP="00314024">
      <w:pPr>
        <w:spacing w:line="220" w:lineRule="exact"/>
        <w:ind w:right="-1"/>
        <w:jc w:val="center"/>
        <w:rPr>
          <w:sz w:val="20"/>
          <w:lang w:val="es-ES"/>
        </w:rPr>
      </w:pPr>
      <w:r w:rsidRPr="00B5718B">
        <w:rPr>
          <w:sz w:val="20"/>
          <w:lang w:val="es-ES"/>
        </w:rPr>
        <w:t>34, ch. des Colombettes, CH-1211 Ginebra 20 (Suiza)</w:t>
      </w:r>
    </w:p>
    <w:p w14:paraId="0AF34A4B" w14:textId="0F8581A9" w:rsidR="00CE0BBA" w:rsidRPr="00B5718B" w:rsidRDefault="001C2640">
      <w:pPr>
        <w:spacing w:line="220" w:lineRule="exact"/>
        <w:ind w:right="-1"/>
        <w:jc w:val="center"/>
        <w:rPr>
          <w:sz w:val="20"/>
          <w:lang w:val="es-ES"/>
        </w:rPr>
      </w:pPr>
      <w:r w:rsidRPr="00B5718B">
        <w:rPr>
          <w:sz w:val="20"/>
          <w:lang w:val="es-ES"/>
        </w:rPr>
        <w:t>Tel</w:t>
      </w:r>
      <w:r w:rsidR="009C646A" w:rsidRPr="00B5718B">
        <w:rPr>
          <w:sz w:val="20"/>
          <w:lang w:val="es-ES"/>
        </w:rPr>
        <w:t>.</w:t>
      </w:r>
      <w:r w:rsidR="00320C65" w:rsidRPr="00B5718B">
        <w:rPr>
          <w:sz w:val="20"/>
          <w:lang w:val="es-ES"/>
        </w:rPr>
        <w:t>:</w:t>
      </w:r>
      <w:r w:rsidR="00AA5833" w:rsidRPr="00B5718B">
        <w:rPr>
          <w:sz w:val="20"/>
          <w:lang w:val="es-ES"/>
        </w:rPr>
        <w:t xml:space="preserve"> </w:t>
      </w:r>
      <w:r w:rsidR="00A833BE" w:rsidRPr="00B5718B">
        <w:rPr>
          <w:sz w:val="20"/>
          <w:lang w:val="es-ES"/>
        </w:rPr>
        <w:t xml:space="preserve"> </w:t>
      </w:r>
      <w:r w:rsidR="002130CA" w:rsidRPr="00B5718B">
        <w:rPr>
          <w:sz w:val="20"/>
          <w:lang w:val="es-ES"/>
        </w:rPr>
        <w:t>+</w:t>
      </w:r>
      <w:r w:rsidR="009A60EB" w:rsidRPr="00B5718B">
        <w:rPr>
          <w:sz w:val="20"/>
          <w:lang w:val="es-ES"/>
        </w:rPr>
        <w:t xml:space="preserve"> </w:t>
      </w:r>
      <w:r w:rsidR="002E3D9C" w:rsidRPr="00B5718B">
        <w:rPr>
          <w:sz w:val="20"/>
          <w:lang w:val="es-ES"/>
        </w:rPr>
        <w:t>41</w:t>
      </w:r>
      <w:r w:rsidR="002130CA" w:rsidRPr="00B5718B">
        <w:rPr>
          <w:sz w:val="20"/>
          <w:lang w:val="es-ES"/>
        </w:rPr>
        <w:t xml:space="preserve"> </w:t>
      </w:r>
      <w:r w:rsidR="002E3D9C" w:rsidRPr="00B5718B">
        <w:rPr>
          <w:sz w:val="20"/>
          <w:lang w:val="es-ES"/>
        </w:rPr>
        <w:t>22 338 91 11</w:t>
      </w:r>
    </w:p>
    <w:p w14:paraId="3275D99E" w14:textId="77777777" w:rsidR="00CE0BBA" w:rsidRPr="00B5718B" w:rsidRDefault="00314024">
      <w:pPr>
        <w:spacing w:line="220" w:lineRule="exact"/>
        <w:jc w:val="center"/>
        <w:rPr>
          <w:sz w:val="20"/>
          <w:lang w:val="es-ES"/>
        </w:rPr>
      </w:pPr>
      <w:r w:rsidRPr="00B5718B">
        <w:rPr>
          <w:sz w:val="20"/>
          <w:lang w:val="es-ES"/>
        </w:rPr>
        <w:t>Correo-e</w:t>
      </w:r>
      <w:r w:rsidR="00D81143" w:rsidRPr="00B5718B">
        <w:rPr>
          <w:sz w:val="20"/>
          <w:lang w:val="es-ES"/>
        </w:rPr>
        <w:t>:</w:t>
      </w:r>
      <w:r w:rsidR="00417386" w:rsidRPr="00B5718B">
        <w:rPr>
          <w:sz w:val="20"/>
          <w:lang w:val="es-ES"/>
        </w:rPr>
        <w:t xml:space="preserve"> </w:t>
      </w:r>
      <w:r w:rsidR="00FC18B0" w:rsidRPr="00B5718B">
        <w:rPr>
          <w:sz w:val="20"/>
          <w:lang w:val="es-ES"/>
        </w:rPr>
        <w:t xml:space="preserve"> </w:t>
      </w:r>
      <w:hyperlink r:id="rId8" w:history="1">
        <w:r w:rsidR="002E3D9C" w:rsidRPr="00B5718B">
          <w:rPr>
            <w:rStyle w:val="Hyperlink"/>
            <w:sz w:val="20"/>
            <w:lang w:val="es-ES"/>
          </w:rPr>
          <w:t>lisbon.system@wipo.int</w:t>
        </w:r>
      </w:hyperlink>
      <w:r w:rsidR="00417386" w:rsidRPr="00B5718B">
        <w:rPr>
          <w:sz w:val="20"/>
          <w:lang w:val="es-ES"/>
        </w:rPr>
        <w:t xml:space="preserve"> </w:t>
      </w:r>
      <w:r w:rsidR="002E3D9C" w:rsidRPr="00B5718B">
        <w:rPr>
          <w:sz w:val="20"/>
          <w:lang w:val="es-ES"/>
        </w:rPr>
        <w:t>–</w:t>
      </w:r>
      <w:r w:rsidR="00417386" w:rsidRPr="00B5718B">
        <w:rPr>
          <w:sz w:val="20"/>
          <w:lang w:val="es-ES"/>
        </w:rPr>
        <w:t xml:space="preserve"> </w:t>
      </w:r>
      <w:r w:rsidR="002E3D9C" w:rsidRPr="00B5718B">
        <w:rPr>
          <w:sz w:val="20"/>
          <w:lang w:val="es-ES"/>
        </w:rPr>
        <w:t xml:space="preserve">Internet: </w:t>
      </w:r>
      <w:r w:rsidR="00FC18B0" w:rsidRPr="00B5718B">
        <w:rPr>
          <w:sz w:val="20"/>
          <w:lang w:val="es-ES"/>
        </w:rPr>
        <w:t xml:space="preserve"> </w:t>
      </w:r>
      <w:hyperlink r:id="rId9" w:history="1">
        <w:r w:rsidR="00003107" w:rsidRPr="00B5718B">
          <w:rPr>
            <w:rStyle w:val="Hyperlink"/>
            <w:sz w:val="20"/>
            <w:lang w:val="es-ES"/>
          </w:rPr>
          <w:t>https://www.wipo.int/lisbon</w:t>
        </w:r>
      </w:hyperlink>
    </w:p>
    <w:p w14:paraId="6E2A48FA" w14:textId="77777777" w:rsidR="00CE0BBA" w:rsidRPr="00B5718B" w:rsidRDefault="00CE0BBA">
      <w:pPr>
        <w:spacing w:line="220" w:lineRule="exact"/>
        <w:ind w:right="-1"/>
        <w:rPr>
          <w:lang w:val="es-ES"/>
        </w:rPr>
      </w:pPr>
    </w:p>
    <w:p w14:paraId="673EA311" w14:textId="77777777" w:rsidR="00CE0BBA" w:rsidRPr="00B5718B" w:rsidRDefault="00CE0BBA">
      <w:pPr>
        <w:ind w:right="-1"/>
        <w:rPr>
          <w:lang w:val="es-ES"/>
        </w:rPr>
      </w:pPr>
    </w:p>
    <w:p w14:paraId="6902B3F1" w14:textId="77777777" w:rsidR="00CE0BBA" w:rsidRPr="00B5718B" w:rsidRDefault="00CE0BBA">
      <w:pPr>
        <w:ind w:right="-1"/>
        <w:rPr>
          <w:lang w:val="es-ES"/>
        </w:rPr>
      </w:pPr>
    </w:p>
    <w:p w14:paraId="27BE0C8E" w14:textId="77777777" w:rsidR="00CE0BBA" w:rsidRPr="00B5718B" w:rsidRDefault="00AA5833" w:rsidP="00D03E1D">
      <w:pPr>
        <w:ind w:right="-1"/>
        <w:jc w:val="both"/>
        <w:rPr>
          <w:b/>
          <w:lang w:val="es-ES"/>
        </w:rPr>
      </w:pPr>
      <w:r w:rsidRPr="00B5718B">
        <w:rPr>
          <w:b/>
          <w:lang w:val="es-ES"/>
        </w:rPr>
        <w:t>1.</w:t>
      </w:r>
      <w:r w:rsidRPr="00B5718B">
        <w:rPr>
          <w:b/>
          <w:lang w:val="es-ES"/>
        </w:rPr>
        <w:tab/>
      </w:r>
      <w:r w:rsidR="00D03E1D" w:rsidRPr="00B5718B">
        <w:rPr>
          <w:b/>
          <w:lang w:val="es-ES"/>
        </w:rPr>
        <w:t>Parte Contratante de origen:</w:t>
      </w:r>
    </w:p>
    <w:p w14:paraId="40F45B8F" w14:textId="77777777" w:rsidR="00CE0BBA" w:rsidRPr="00B5718B" w:rsidRDefault="005855E7">
      <w:pPr>
        <w:ind w:right="-1"/>
        <w:jc w:val="both"/>
        <w:rPr>
          <w:b/>
          <w:lang w:val="es-ES"/>
        </w:rPr>
      </w:pPr>
      <w:r w:rsidRPr="00B5718B">
        <w:rPr>
          <w:b/>
          <w:lang w:val="es-ES"/>
        </w:rPr>
        <w:tab/>
      </w:r>
      <w:r w:rsidRPr="00B5718B">
        <w:rPr>
          <w:i/>
          <w:sz w:val="20"/>
          <w:lang w:val="es-ES"/>
        </w:rPr>
        <w:t>(</w:t>
      </w:r>
      <w:r w:rsidR="00D03E1D" w:rsidRPr="00B5718B">
        <w:rPr>
          <w:i/>
          <w:sz w:val="20"/>
          <w:lang w:val="es-ES"/>
        </w:rPr>
        <w:t>Véase la Regla</w:t>
      </w:r>
      <w:r w:rsidRPr="00B5718B">
        <w:rPr>
          <w:i/>
          <w:sz w:val="20"/>
          <w:lang w:val="es-ES"/>
        </w:rPr>
        <w:t xml:space="preserve"> </w:t>
      </w:r>
      <w:r w:rsidR="00BE173F" w:rsidRPr="00B5718B">
        <w:rPr>
          <w:i/>
          <w:sz w:val="20"/>
          <w:lang w:val="es-ES"/>
        </w:rPr>
        <w:t>16.2</w:t>
      </w:r>
      <w:r w:rsidRPr="00B5718B">
        <w:rPr>
          <w:i/>
          <w:sz w:val="20"/>
          <w:lang w:val="es-ES"/>
        </w:rPr>
        <w:t>)</w:t>
      </w:r>
    </w:p>
    <w:p w14:paraId="79694AB9" w14:textId="77777777" w:rsidR="00CE0BBA" w:rsidRPr="00B5718B" w:rsidRDefault="00CE0BBA">
      <w:pPr>
        <w:ind w:right="-1"/>
        <w:jc w:val="both"/>
        <w:rPr>
          <w:lang w:val="es-ES"/>
        </w:rPr>
      </w:pPr>
    </w:p>
    <w:p w14:paraId="576489E0" w14:textId="77777777" w:rsidR="00CE0BBA" w:rsidRPr="00B5718B" w:rsidRDefault="00CE0BBA">
      <w:pPr>
        <w:ind w:right="-1"/>
        <w:jc w:val="both"/>
        <w:rPr>
          <w:lang w:val="es-ES"/>
        </w:rPr>
      </w:pPr>
    </w:p>
    <w:p w14:paraId="470A3B27" w14:textId="77777777" w:rsidR="00CE0BBA" w:rsidRPr="00B5718B" w:rsidRDefault="00CE0BBA">
      <w:pPr>
        <w:ind w:right="-1"/>
        <w:jc w:val="both"/>
        <w:rPr>
          <w:lang w:val="es-ES"/>
        </w:rPr>
      </w:pPr>
    </w:p>
    <w:p w14:paraId="6E8C2CC5" w14:textId="77777777" w:rsidR="00CE0BBA" w:rsidRPr="00B5718B" w:rsidRDefault="00CE0BBA">
      <w:pPr>
        <w:ind w:right="-1"/>
        <w:jc w:val="both"/>
        <w:rPr>
          <w:lang w:val="es-ES"/>
        </w:rPr>
      </w:pPr>
    </w:p>
    <w:p w14:paraId="129E6719" w14:textId="77777777" w:rsidR="00CE0BBA" w:rsidRPr="00B5718B" w:rsidRDefault="00AA5833" w:rsidP="00D03E1D">
      <w:pPr>
        <w:ind w:left="567" w:right="-1" w:hanging="567"/>
        <w:jc w:val="both"/>
        <w:rPr>
          <w:b/>
          <w:szCs w:val="24"/>
          <w:lang w:val="es-ES"/>
        </w:rPr>
      </w:pPr>
      <w:r w:rsidRPr="00B5718B">
        <w:rPr>
          <w:b/>
          <w:szCs w:val="24"/>
          <w:lang w:val="es-ES"/>
        </w:rPr>
        <w:t>2</w:t>
      </w:r>
      <w:r w:rsidR="00F66ED0" w:rsidRPr="00B5718B">
        <w:rPr>
          <w:b/>
          <w:szCs w:val="24"/>
          <w:lang w:val="es-ES"/>
        </w:rPr>
        <w:t>.</w:t>
      </w:r>
      <w:r w:rsidR="001C2640" w:rsidRPr="00B5718B">
        <w:rPr>
          <w:b/>
          <w:szCs w:val="24"/>
          <w:lang w:val="es-ES"/>
        </w:rPr>
        <w:t>a)</w:t>
      </w:r>
      <w:r w:rsidRPr="00B5718B">
        <w:rPr>
          <w:lang w:val="es-ES"/>
        </w:rPr>
        <w:tab/>
      </w:r>
      <w:r w:rsidR="00D03E1D" w:rsidRPr="00B5718B">
        <w:rPr>
          <w:b/>
          <w:szCs w:val="24"/>
          <w:lang w:val="es-ES"/>
        </w:rPr>
        <w:t xml:space="preserve">Administración competente que </w:t>
      </w:r>
      <w:r w:rsidR="00BE173F" w:rsidRPr="00B5718B">
        <w:rPr>
          <w:b/>
          <w:szCs w:val="24"/>
          <w:lang w:val="es-ES"/>
        </w:rPr>
        <w:t xml:space="preserve">notifica la retirada de </w:t>
      </w:r>
      <w:r w:rsidR="00B122AC" w:rsidRPr="00B5718B">
        <w:rPr>
          <w:b/>
          <w:szCs w:val="24"/>
          <w:lang w:val="es-ES"/>
        </w:rPr>
        <w:t>la renuncia</w:t>
      </w:r>
      <w:r w:rsidR="00D03E1D" w:rsidRPr="00B5718B">
        <w:rPr>
          <w:b/>
          <w:szCs w:val="24"/>
          <w:lang w:val="es-ES"/>
        </w:rPr>
        <w:t>:</w:t>
      </w:r>
      <w:r w:rsidRPr="00B5718B">
        <w:rPr>
          <w:b/>
          <w:szCs w:val="24"/>
          <w:lang w:val="es-ES"/>
        </w:rPr>
        <w:t xml:space="preserve"> </w:t>
      </w:r>
    </w:p>
    <w:p w14:paraId="61E5E25A" w14:textId="77777777" w:rsidR="00CE0BBA" w:rsidRPr="00B5718B" w:rsidRDefault="00AA5833" w:rsidP="00E63123">
      <w:pPr>
        <w:ind w:left="567" w:right="-1"/>
        <w:jc w:val="both"/>
        <w:rPr>
          <w:i/>
          <w:sz w:val="20"/>
          <w:lang w:val="es-ES"/>
        </w:rPr>
      </w:pPr>
      <w:r w:rsidRPr="00B5718B">
        <w:rPr>
          <w:i/>
          <w:sz w:val="20"/>
          <w:lang w:val="es-ES"/>
        </w:rPr>
        <w:t>(</w:t>
      </w:r>
      <w:r w:rsidR="006A10C4" w:rsidRPr="00B5718B">
        <w:rPr>
          <w:i/>
          <w:sz w:val="20"/>
          <w:lang w:val="es-ES"/>
        </w:rPr>
        <w:t>Indique el nombre y la</w:t>
      </w:r>
      <w:r w:rsidR="00B122AC" w:rsidRPr="00B5718B">
        <w:rPr>
          <w:i/>
          <w:sz w:val="20"/>
          <w:lang w:val="es-ES"/>
        </w:rPr>
        <w:t xml:space="preserve"> dirección de la Administración</w:t>
      </w:r>
      <w:r w:rsidR="00E63123" w:rsidRPr="00B5718B">
        <w:rPr>
          <w:i/>
          <w:sz w:val="20"/>
          <w:lang w:val="es-ES"/>
        </w:rPr>
        <w:t>)</w:t>
      </w:r>
    </w:p>
    <w:p w14:paraId="4B298058" w14:textId="77777777" w:rsidR="00CE0BBA" w:rsidRPr="00B5718B" w:rsidRDefault="00CE0BBA">
      <w:pPr>
        <w:ind w:left="567" w:right="-1" w:hanging="567"/>
        <w:jc w:val="both"/>
        <w:rPr>
          <w:lang w:val="es-ES"/>
        </w:rPr>
      </w:pPr>
    </w:p>
    <w:p w14:paraId="122D8E28" w14:textId="77777777" w:rsidR="00CE0BBA" w:rsidRPr="00B5718B" w:rsidRDefault="00CE0BBA">
      <w:pPr>
        <w:ind w:left="567" w:right="-1" w:hanging="567"/>
        <w:jc w:val="both"/>
        <w:rPr>
          <w:lang w:val="es-ES"/>
        </w:rPr>
      </w:pPr>
    </w:p>
    <w:p w14:paraId="78B3545E" w14:textId="77777777" w:rsidR="00CE0BBA" w:rsidRPr="00B5718B" w:rsidRDefault="00CE0BBA">
      <w:pPr>
        <w:ind w:left="567" w:right="-1" w:hanging="567"/>
        <w:jc w:val="both"/>
        <w:rPr>
          <w:lang w:val="es-ES"/>
        </w:rPr>
      </w:pPr>
    </w:p>
    <w:p w14:paraId="12B89110" w14:textId="77777777" w:rsidR="00CE0BBA" w:rsidRPr="00B5718B" w:rsidRDefault="00CE0BBA">
      <w:pPr>
        <w:ind w:left="567" w:right="-1" w:hanging="567"/>
        <w:jc w:val="both"/>
        <w:rPr>
          <w:lang w:val="es-ES"/>
        </w:rPr>
      </w:pPr>
    </w:p>
    <w:p w14:paraId="4DA1D07A" w14:textId="77777777" w:rsidR="00CE0BBA" w:rsidRPr="00B5718B" w:rsidRDefault="006A10C4" w:rsidP="006A10C4">
      <w:pPr>
        <w:ind w:left="540" w:right="-1" w:hanging="540"/>
        <w:jc w:val="both"/>
        <w:rPr>
          <w:b/>
          <w:lang w:val="es-ES"/>
        </w:rPr>
      </w:pPr>
      <w:r w:rsidRPr="00B5718B">
        <w:rPr>
          <w:b/>
          <w:lang w:val="es-ES"/>
        </w:rPr>
        <w:t>2.b)</w:t>
      </w:r>
      <w:r w:rsidR="00F57607" w:rsidRPr="00B5718B">
        <w:rPr>
          <w:b/>
          <w:lang w:val="es-ES"/>
        </w:rPr>
        <w:tab/>
      </w:r>
      <w:r w:rsidRPr="00B5718B">
        <w:rPr>
          <w:b/>
          <w:lang w:val="es-ES"/>
        </w:rPr>
        <w:t>En caso de que la solicitud se presente directamente en virtud del Artículo 5.3) del Acta de Ginebra, los beneficiarios que tengan derecho a usar una denominación de origen o una indicación geográfica, o una persona física o jurídica que esté facultada legalmente a ejercer los derechos de los beneficiarios u otros derechos relativos a la denominación de origen o la indicación geográfica:</w:t>
      </w:r>
    </w:p>
    <w:p w14:paraId="53C7C4F7" w14:textId="57184AC2" w:rsidR="00CE0BBA" w:rsidRPr="00B5718B" w:rsidRDefault="006A10C4" w:rsidP="001E5546">
      <w:pPr>
        <w:ind w:left="540" w:right="-1" w:firstLine="27"/>
        <w:jc w:val="both"/>
        <w:rPr>
          <w:i/>
          <w:sz w:val="20"/>
          <w:lang w:val="es-ES"/>
        </w:rPr>
      </w:pPr>
      <w:r w:rsidRPr="00B5718B">
        <w:rPr>
          <w:i/>
          <w:sz w:val="20"/>
          <w:lang w:val="es-ES"/>
        </w:rPr>
        <w:t>(Indique el nombre, la dirección y los datos de contacto de los beneficiarios o la persona física o jurídica;</w:t>
      </w:r>
      <w:r w:rsidR="00A833BE" w:rsidRPr="00B5718B">
        <w:rPr>
          <w:i/>
          <w:sz w:val="20"/>
          <w:lang w:val="es-ES"/>
        </w:rPr>
        <w:t xml:space="preserve"> </w:t>
      </w:r>
      <w:r w:rsidR="001B5B28" w:rsidRPr="00B5718B">
        <w:rPr>
          <w:i/>
          <w:sz w:val="20"/>
          <w:lang w:val="es-ES"/>
        </w:rPr>
        <w:t xml:space="preserve"> </w:t>
      </w:r>
      <w:r w:rsidR="00D03E1D" w:rsidRPr="00B5718B">
        <w:rPr>
          <w:i/>
          <w:sz w:val="20"/>
          <w:lang w:val="es-ES"/>
        </w:rPr>
        <w:t>véase la Regla</w:t>
      </w:r>
      <w:r w:rsidR="005855E7" w:rsidRPr="00B5718B">
        <w:rPr>
          <w:i/>
          <w:sz w:val="20"/>
          <w:lang w:val="es-ES"/>
        </w:rPr>
        <w:t xml:space="preserve"> </w:t>
      </w:r>
      <w:r w:rsidR="00BE173F" w:rsidRPr="00B5718B">
        <w:rPr>
          <w:i/>
          <w:sz w:val="20"/>
          <w:lang w:val="es-ES"/>
        </w:rPr>
        <w:t>16.2</w:t>
      </w:r>
      <w:r w:rsidR="004C4253" w:rsidRPr="00B5718B">
        <w:rPr>
          <w:i/>
          <w:sz w:val="20"/>
          <w:lang w:val="es-ES"/>
        </w:rPr>
        <w:t>)</w:t>
      </w:r>
    </w:p>
    <w:p w14:paraId="31DC201B" w14:textId="77777777" w:rsidR="00CE0BBA" w:rsidRPr="00B5718B" w:rsidRDefault="00CE0BBA">
      <w:pPr>
        <w:ind w:right="-1"/>
        <w:jc w:val="both"/>
        <w:rPr>
          <w:lang w:val="es-ES"/>
        </w:rPr>
      </w:pPr>
    </w:p>
    <w:p w14:paraId="64C8869F" w14:textId="77777777" w:rsidR="00CE0BBA" w:rsidRPr="00B5718B" w:rsidRDefault="00CE0BBA">
      <w:pPr>
        <w:ind w:right="-1"/>
        <w:jc w:val="both"/>
        <w:rPr>
          <w:lang w:val="es-ES"/>
        </w:rPr>
      </w:pPr>
    </w:p>
    <w:p w14:paraId="7BE1614B" w14:textId="77777777" w:rsidR="00CE0BBA" w:rsidRPr="00B5718B" w:rsidRDefault="00CE0BBA">
      <w:pPr>
        <w:ind w:right="-1"/>
        <w:jc w:val="both"/>
        <w:rPr>
          <w:lang w:val="es-ES"/>
        </w:rPr>
      </w:pPr>
    </w:p>
    <w:p w14:paraId="105E6ACB" w14:textId="77777777" w:rsidR="00CE0BBA" w:rsidRPr="00B5718B" w:rsidRDefault="00CE0BBA">
      <w:pPr>
        <w:ind w:right="-1"/>
        <w:jc w:val="both"/>
        <w:rPr>
          <w:lang w:val="es-ES"/>
        </w:rPr>
      </w:pPr>
    </w:p>
    <w:p w14:paraId="11339AA2" w14:textId="77777777" w:rsidR="00CE0BBA" w:rsidRPr="00B5718B" w:rsidRDefault="00D162E5" w:rsidP="00A95846">
      <w:pPr>
        <w:ind w:left="567" w:right="-1" w:hanging="567"/>
        <w:jc w:val="both"/>
        <w:rPr>
          <w:b/>
          <w:szCs w:val="24"/>
          <w:lang w:val="es-ES"/>
        </w:rPr>
      </w:pPr>
      <w:r w:rsidRPr="00B5718B">
        <w:rPr>
          <w:b/>
          <w:szCs w:val="24"/>
          <w:lang w:val="es-ES"/>
        </w:rPr>
        <w:t>3.</w:t>
      </w:r>
      <w:r w:rsidR="00F57607" w:rsidRPr="00B5718B">
        <w:rPr>
          <w:b/>
          <w:szCs w:val="24"/>
          <w:lang w:val="es-ES"/>
        </w:rPr>
        <w:tab/>
      </w:r>
      <w:r w:rsidR="00A95846" w:rsidRPr="00B5718B">
        <w:rPr>
          <w:b/>
          <w:szCs w:val="24"/>
          <w:lang w:val="es-ES"/>
        </w:rPr>
        <w:t>Denominación de origen o indicación geográfica</w:t>
      </w:r>
      <w:r w:rsidRPr="00B5718B">
        <w:rPr>
          <w:b/>
          <w:szCs w:val="24"/>
          <w:lang w:val="es-ES"/>
        </w:rPr>
        <w:t xml:space="preserve"> </w:t>
      </w:r>
      <w:r w:rsidR="00BE173F" w:rsidRPr="00B5718B">
        <w:rPr>
          <w:b/>
          <w:szCs w:val="24"/>
          <w:lang w:val="es-ES"/>
        </w:rPr>
        <w:t>respecto de la que se retira la renuncia</w:t>
      </w:r>
      <w:r w:rsidR="00A95846" w:rsidRPr="00B5718B">
        <w:rPr>
          <w:b/>
          <w:szCs w:val="24"/>
          <w:lang w:val="es-ES"/>
        </w:rPr>
        <w:t>:</w:t>
      </w:r>
      <w:r w:rsidR="00AA5833" w:rsidRPr="00B5718B">
        <w:rPr>
          <w:b/>
          <w:szCs w:val="24"/>
          <w:lang w:val="es-ES"/>
        </w:rPr>
        <w:t xml:space="preserve"> </w:t>
      </w:r>
    </w:p>
    <w:p w14:paraId="03BFE4C3" w14:textId="77777777" w:rsidR="003D2EF5" w:rsidRPr="00B5718B" w:rsidRDefault="003D2EF5" w:rsidP="00A95846">
      <w:pPr>
        <w:ind w:left="567" w:right="-1" w:hanging="567"/>
        <w:jc w:val="both"/>
        <w:rPr>
          <w:b/>
          <w:szCs w:val="24"/>
          <w:lang w:val="es-ES"/>
        </w:rPr>
      </w:pPr>
    </w:p>
    <w:p w14:paraId="73B7D13F" w14:textId="77777777" w:rsidR="003D2EF5" w:rsidRPr="00B5718B" w:rsidRDefault="003D2EF5" w:rsidP="003D2EF5">
      <w:pPr>
        <w:pStyle w:val="BodyText3"/>
        <w:ind w:right="-1"/>
        <w:rPr>
          <w:b w:val="0"/>
          <w:szCs w:val="24"/>
          <w:lang w:val="es-ES"/>
        </w:rPr>
      </w:pPr>
    </w:p>
    <w:p w14:paraId="6DE357DE" w14:textId="77777777" w:rsidR="00C11D7E" w:rsidRPr="00B5718B" w:rsidRDefault="00C11D7E" w:rsidP="003D2EF5">
      <w:pPr>
        <w:pStyle w:val="BodyText3"/>
        <w:ind w:right="-1"/>
        <w:rPr>
          <w:szCs w:val="24"/>
          <w:lang w:val="es-ES"/>
        </w:rPr>
      </w:pPr>
    </w:p>
    <w:p w14:paraId="45AED4C3" w14:textId="77777777" w:rsidR="003D2EF5" w:rsidRPr="00B5718B" w:rsidRDefault="003D2EF5" w:rsidP="003D2EF5">
      <w:pPr>
        <w:pStyle w:val="BodyText3"/>
        <w:ind w:right="-1"/>
        <w:rPr>
          <w:szCs w:val="24"/>
          <w:lang w:val="es-ES"/>
        </w:rPr>
      </w:pPr>
    </w:p>
    <w:p w14:paraId="5F251315" w14:textId="77777777" w:rsidR="003D2EF5" w:rsidRPr="00B5718B" w:rsidRDefault="003D2EF5" w:rsidP="003D2EF5">
      <w:pPr>
        <w:pStyle w:val="BodyText3"/>
        <w:ind w:right="-1"/>
        <w:rPr>
          <w:szCs w:val="24"/>
          <w:lang w:val="es-ES"/>
        </w:rPr>
      </w:pPr>
      <w:r w:rsidRPr="00B5718B">
        <w:rPr>
          <w:szCs w:val="24"/>
          <w:lang w:val="es-ES"/>
        </w:rPr>
        <w:t>4.</w:t>
      </w:r>
      <w:r w:rsidRPr="00B5718B">
        <w:rPr>
          <w:szCs w:val="24"/>
          <w:lang w:val="es-ES"/>
        </w:rPr>
        <w:tab/>
      </w:r>
      <w:r w:rsidR="00097175" w:rsidRPr="00B5718B">
        <w:rPr>
          <w:szCs w:val="24"/>
          <w:lang w:val="es-ES"/>
        </w:rPr>
        <w:t>Número de registro internacional correspondiente:</w:t>
      </w:r>
    </w:p>
    <w:p w14:paraId="2C59E918" w14:textId="77777777" w:rsidR="003D2EF5" w:rsidRPr="00B5718B" w:rsidRDefault="003D2EF5" w:rsidP="003D2EF5">
      <w:pPr>
        <w:pStyle w:val="BodyText3"/>
        <w:ind w:right="-1"/>
        <w:rPr>
          <w:szCs w:val="24"/>
          <w:lang w:val="es-ES"/>
        </w:rPr>
      </w:pPr>
    </w:p>
    <w:p w14:paraId="104FF6BE" w14:textId="77777777" w:rsidR="003D2EF5" w:rsidRPr="00B5718B" w:rsidRDefault="003D2EF5" w:rsidP="003D2EF5">
      <w:pPr>
        <w:pStyle w:val="BodyText3"/>
        <w:ind w:right="-1"/>
        <w:rPr>
          <w:szCs w:val="24"/>
          <w:lang w:val="es-ES"/>
        </w:rPr>
      </w:pPr>
    </w:p>
    <w:p w14:paraId="66B99344" w14:textId="77777777" w:rsidR="003D2EF5" w:rsidRPr="00B5718B" w:rsidRDefault="003D2EF5" w:rsidP="003D2EF5">
      <w:pPr>
        <w:pStyle w:val="BodyText3"/>
        <w:ind w:right="-1"/>
        <w:rPr>
          <w:szCs w:val="24"/>
          <w:lang w:val="es-ES"/>
        </w:rPr>
      </w:pPr>
    </w:p>
    <w:p w14:paraId="7853730A" w14:textId="77777777" w:rsidR="003D2EF5" w:rsidRPr="00B5718B" w:rsidRDefault="003D2EF5" w:rsidP="003D2EF5">
      <w:pPr>
        <w:pStyle w:val="BodyText3"/>
        <w:ind w:right="-1"/>
        <w:rPr>
          <w:szCs w:val="24"/>
          <w:lang w:val="es-ES"/>
        </w:rPr>
      </w:pPr>
    </w:p>
    <w:p w14:paraId="34713095" w14:textId="77777777" w:rsidR="003D2EF5" w:rsidRPr="00B5718B" w:rsidRDefault="003D2EF5" w:rsidP="003D2EF5">
      <w:pPr>
        <w:pStyle w:val="BodyText3"/>
        <w:ind w:right="-1"/>
        <w:rPr>
          <w:szCs w:val="24"/>
          <w:lang w:val="es-ES"/>
        </w:rPr>
      </w:pPr>
      <w:r w:rsidRPr="00B5718B">
        <w:rPr>
          <w:szCs w:val="24"/>
          <w:lang w:val="es-ES"/>
        </w:rPr>
        <w:br w:type="page"/>
      </w:r>
      <w:r w:rsidRPr="00B5718B">
        <w:rPr>
          <w:szCs w:val="24"/>
          <w:lang w:val="es-ES"/>
        </w:rPr>
        <w:lastRenderedPageBreak/>
        <w:t>5.</w:t>
      </w:r>
      <w:r w:rsidR="005E0D80" w:rsidRPr="00B5718B">
        <w:rPr>
          <w:szCs w:val="24"/>
          <w:lang w:val="es-ES"/>
        </w:rPr>
        <w:t>a)</w:t>
      </w:r>
      <w:r w:rsidRPr="00B5718B">
        <w:rPr>
          <w:szCs w:val="24"/>
          <w:lang w:val="es-ES"/>
        </w:rPr>
        <w:tab/>
      </w:r>
      <w:r w:rsidR="00097175" w:rsidRPr="00B5718B">
        <w:rPr>
          <w:szCs w:val="24"/>
          <w:lang w:val="es-ES"/>
        </w:rPr>
        <w:t>Alcance</w:t>
      </w:r>
      <w:r w:rsidR="005804B0" w:rsidRPr="00B5718B">
        <w:rPr>
          <w:szCs w:val="24"/>
          <w:lang w:val="es-ES"/>
        </w:rPr>
        <w:t>/objeto</w:t>
      </w:r>
      <w:r w:rsidR="00097175" w:rsidRPr="00B5718B">
        <w:rPr>
          <w:szCs w:val="24"/>
          <w:lang w:val="es-ES"/>
        </w:rPr>
        <w:t xml:space="preserve"> de la</w:t>
      </w:r>
      <w:r w:rsidR="00882579" w:rsidRPr="00B5718B">
        <w:rPr>
          <w:szCs w:val="24"/>
          <w:lang w:val="es-ES"/>
        </w:rPr>
        <w:t xml:space="preserve"> retirada de la</w:t>
      </w:r>
      <w:r w:rsidR="00097175" w:rsidRPr="00B5718B">
        <w:rPr>
          <w:szCs w:val="24"/>
          <w:lang w:val="es-ES"/>
        </w:rPr>
        <w:t xml:space="preserve"> renuncia</w:t>
      </w:r>
      <w:r w:rsidRPr="00B5718B">
        <w:rPr>
          <w:szCs w:val="24"/>
          <w:lang w:val="es-ES"/>
        </w:rPr>
        <w:t>:</w:t>
      </w:r>
    </w:p>
    <w:p w14:paraId="756197F9" w14:textId="77777777" w:rsidR="003D2EF5" w:rsidRPr="00B5718B" w:rsidRDefault="00097175" w:rsidP="003D2EF5">
      <w:pPr>
        <w:pStyle w:val="BodyText3"/>
        <w:ind w:left="567" w:right="-1"/>
        <w:rPr>
          <w:sz w:val="20"/>
          <w:lang w:val="es-ES"/>
        </w:rPr>
      </w:pPr>
      <w:r w:rsidRPr="00B5718B">
        <w:rPr>
          <w:b w:val="0"/>
          <w:i/>
          <w:sz w:val="20"/>
          <w:lang w:val="es-ES"/>
        </w:rPr>
        <w:t>(Marque la casilla correspondiente y complete la información, según proceda)</w:t>
      </w:r>
    </w:p>
    <w:p w14:paraId="4F20957D" w14:textId="77777777" w:rsidR="005F7A50" w:rsidRPr="00B5718B" w:rsidRDefault="005F7A50" w:rsidP="005804B0">
      <w:pPr>
        <w:ind w:left="1080" w:right="-1" w:hanging="513"/>
        <w:jc w:val="both"/>
        <w:rPr>
          <w:b/>
          <w:szCs w:val="24"/>
          <w:lang w:val="es-ES"/>
        </w:rPr>
      </w:pPr>
    </w:p>
    <w:p w14:paraId="3013C0F7" w14:textId="3FAC6D1A" w:rsidR="00FD3D15" w:rsidRPr="00B5718B" w:rsidRDefault="005804B0" w:rsidP="00FD3D15">
      <w:pPr>
        <w:ind w:left="1080" w:right="-1" w:hanging="513"/>
        <w:jc w:val="both"/>
        <w:rPr>
          <w:i/>
          <w:sz w:val="20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</w:r>
      <w:r w:rsidR="00FD3D15" w:rsidRPr="00B5718B">
        <w:rPr>
          <w:b/>
          <w:szCs w:val="24"/>
          <w:lang w:val="es-ES"/>
        </w:rPr>
        <w:t>R</w:t>
      </w:r>
      <w:r w:rsidRPr="00B5718B">
        <w:rPr>
          <w:b/>
          <w:szCs w:val="24"/>
          <w:lang w:val="es-ES"/>
        </w:rPr>
        <w:t>etirada</w:t>
      </w:r>
      <w:r w:rsidR="00FD3D15" w:rsidRPr="00B5718B">
        <w:rPr>
          <w:b/>
          <w:szCs w:val="24"/>
          <w:lang w:val="es-ES"/>
        </w:rPr>
        <w:t xml:space="preserve"> total de</w:t>
      </w:r>
      <w:r w:rsidRPr="00B5718B">
        <w:rPr>
          <w:b/>
          <w:szCs w:val="24"/>
          <w:lang w:val="es-ES"/>
        </w:rPr>
        <w:t xml:space="preserve"> la renuncia</w:t>
      </w:r>
    </w:p>
    <w:p w14:paraId="6A983253" w14:textId="77777777" w:rsidR="005F7A50" w:rsidRPr="00B5718B" w:rsidRDefault="005F7A50" w:rsidP="003D2EF5">
      <w:pPr>
        <w:ind w:right="-1"/>
        <w:rPr>
          <w:szCs w:val="24"/>
          <w:lang w:val="es-ES"/>
        </w:rPr>
      </w:pPr>
    </w:p>
    <w:p w14:paraId="4A6A73C3" w14:textId="1045D7B2" w:rsidR="00FD3D15" w:rsidRPr="00B5718B" w:rsidRDefault="003D2EF5" w:rsidP="00FD3D15">
      <w:pPr>
        <w:ind w:left="1080" w:right="-1" w:hanging="513"/>
        <w:jc w:val="both"/>
        <w:rPr>
          <w:b/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</w:r>
      <w:r w:rsidR="00FD3D15" w:rsidRPr="00B5718B">
        <w:rPr>
          <w:b/>
          <w:szCs w:val="24"/>
          <w:lang w:val="es-ES"/>
        </w:rPr>
        <w:t xml:space="preserve">Retirada parcial de la renuncia </w:t>
      </w:r>
    </w:p>
    <w:p w14:paraId="6BCF99D4" w14:textId="71A50560" w:rsidR="003D2EF5" w:rsidRPr="00B5718B" w:rsidRDefault="00FD3D15" w:rsidP="00FD3D15">
      <w:pPr>
        <w:ind w:left="1080" w:right="-1"/>
        <w:jc w:val="both"/>
        <w:rPr>
          <w:b/>
          <w:szCs w:val="24"/>
          <w:lang w:val="es-ES"/>
        </w:rPr>
      </w:pPr>
      <w:r w:rsidRPr="00B5718B">
        <w:rPr>
          <w:i/>
          <w:sz w:val="20"/>
          <w:lang w:val="es-ES"/>
        </w:rPr>
        <w:t>(Indique los datos esenciales del derecho anterior que coexiste con la denominación de origen o la indicación geográfica respecto de los cuales se retira la renuncia parcial, o el elemento o elementos de la denominación de origen o la indicación geográfica respecto de los cuales se retira la renuncia parcial; véanse las Reglas</w:t>
      </w:r>
      <w:r w:rsidR="00B5718B" w:rsidRPr="00B5718B">
        <w:rPr>
          <w:i/>
          <w:sz w:val="20"/>
          <w:lang w:val="es-ES"/>
        </w:rPr>
        <w:t> </w:t>
      </w:r>
      <w:r w:rsidRPr="00B5718B">
        <w:rPr>
          <w:i/>
          <w:sz w:val="20"/>
          <w:lang w:val="es-ES"/>
        </w:rPr>
        <w:t>16.2) y 9.2))</w:t>
      </w:r>
    </w:p>
    <w:p w14:paraId="164D47A3" w14:textId="77777777" w:rsidR="003D2EF5" w:rsidRPr="00B5718B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2DC2082A" w14:textId="77777777" w:rsidR="003D2EF5" w:rsidRPr="00B5718B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07C005D5" w14:textId="77777777" w:rsidR="005F7A50" w:rsidRPr="00B5718B" w:rsidRDefault="005F7A50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6CAC764C" w14:textId="77777777" w:rsidR="00430FF3" w:rsidRPr="00B5718B" w:rsidRDefault="00430FF3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2F432B1C" w14:textId="77777777" w:rsidR="003D2EF5" w:rsidRPr="00B5718B" w:rsidRDefault="00400CAF" w:rsidP="003D2EF5">
      <w:pPr>
        <w:ind w:right="-1"/>
        <w:jc w:val="both"/>
        <w:rPr>
          <w:b/>
          <w:szCs w:val="24"/>
          <w:lang w:val="es-ES"/>
        </w:rPr>
      </w:pPr>
      <w:r w:rsidRPr="00B5718B">
        <w:rPr>
          <w:b/>
          <w:szCs w:val="24"/>
          <w:lang w:val="es-ES"/>
        </w:rPr>
        <w:t>5</w:t>
      </w:r>
      <w:r w:rsidR="005E0D80" w:rsidRPr="00B5718B">
        <w:rPr>
          <w:b/>
          <w:szCs w:val="24"/>
          <w:lang w:val="es-ES"/>
        </w:rPr>
        <w:t>.</w:t>
      </w:r>
      <w:r w:rsidRPr="00B5718B">
        <w:rPr>
          <w:b/>
          <w:szCs w:val="24"/>
          <w:lang w:val="es-ES"/>
        </w:rPr>
        <w:t>b)</w:t>
      </w:r>
      <w:r w:rsidR="003D2EF5" w:rsidRPr="00B5718B">
        <w:rPr>
          <w:b/>
          <w:szCs w:val="24"/>
          <w:lang w:val="es-ES"/>
        </w:rPr>
        <w:tab/>
      </w:r>
      <w:r w:rsidR="00DA33B9" w:rsidRPr="00B5718B">
        <w:rPr>
          <w:b/>
          <w:szCs w:val="24"/>
          <w:lang w:val="es-ES"/>
        </w:rPr>
        <w:t>Nombre de la</w:t>
      </w:r>
      <w:r w:rsidR="00E12AEF" w:rsidRPr="00B5718B">
        <w:rPr>
          <w:b/>
          <w:szCs w:val="24"/>
          <w:lang w:val="es-ES"/>
        </w:rPr>
        <w:t>(</w:t>
      </w:r>
      <w:r w:rsidR="00DA33B9" w:rsidRPr="00B5718B">
        <w:rPr>
          <w:b/>
          <w:szCs w:val="24"/>
          <w:lang w:val="es-ES"/>
        </w:rPr>
        <w:t>s</w:t>
      </w:r>
      <w:r w:rsidR="00E12AEF" w:rsidRPr="00B5718B">
        <w:rPr>
          <w:b/>
          <w:szCs w:val="24"/>
          <w:lang w:val="es-ES"/>
        </w:rPr>
        <w:t>)</w:t>
      </w:r>
      <w:r w:rsidR="00DA33B9" w:rsidRPr="00B5718B">
        <w:rPr>
          <w:b/>
          <w:szCs w:val="24"/>
          <w:lang w:val="es-ES"/>
        </w:rPr>
        <w:t xml:space="preserve"> Parte</w:t>
      </w:r>
      <w:r w:rsidR="00E12AEF" w:rsidRPr="00B5718B">
        <w:rPr>
          <w:b/>
          <w:szCs w:val="24"/>
          <w:lang w:val="es-ES"/>
        </w:rPr>
        <w:t>(</w:t>
      </w:r>
      <w:r w:rsidR="00DA33B9" w:rsidRPr="00B5718B">
        <w:rPr>
          <w:b/>
          <w:szCs w:val="24"/>
          <w:lang w:val="es-ES"/>
        </w:rPr>
        <w:t>s</w:t>
      </w:r>
      <w:r w:rsidR="00E12AEF" w:rsidRPr="00B5718B">
        <w:rPr>
          <w:b/>
          <w:szCs w:val="24"/>
          <w:lang w:val="es-ES"/>
        </w:rPr>
        <w:t>)</w:t>
      </w:r>
      <w:r w:rsidR="00DA33B9" w:rsidRPr="00B5718B">
        <w:rPr>
          <w:b/>
          <w:szCs w:val="24"/>
          <w:lang w:val="es-ES"/>
        </w:rPr>
        <w:t xml:space="preserve"> Contratante</w:t>
      </w:r>
      <w:r w:rsidR="00E12AEF" w:rsidRPr="00B5718B">
        <w:rPr>
          <w:b/>
          <w:szCs w:val="24"/>
          <w:lang w:val="es-ES"/>
        </w:rPr>
        <w:t>(</w:t>
      </w:r>
      <w:r w:rsidR="00DA33B9" w:rsidRPr="00B5718B">
        <w:rPr>
          <w:b/>
          <w:szCs w:val="24"/>
          <w:lang w:val="es-ES"/>
        </w:rPr>
        <w:t>s</w:t>
      </w:r>
      <w:r w:rsidR="00E12AEF" w:rsidRPr="00B5718B">
        <w:rPr>
          <w:b/>
          <w:szCs w:val="24"/>
          <w:lang w:val="es-ES"/>
        </w:rPr>
        <w:t>)</w:t>
      </w:r>
      <w:r w:rsidR="00DA33B9" w:rsidRPr="00B5718B">
        <w:rPr>
          <w:b/>
          <w:szCs w:val="24"/>
          <w:lang w:val="es-ES"/>
        </w:rPr>
        <w:t xml:space="preserve"> </w:t>
      </w:r>
      <w:r w:rsidR="00882579" w:rsidRPr="00B5718B">
        <w:rPr>
          <w:b/>
          <w:szCs w:val="24"/>
          <w:lang w:val="es-ES"/>
        </w:rPr>
        <w:t>respecto de la</w:t>
      </w:r>
      <w:r w:rsidR="00E12AEF" w:rsidRPr="00B5718B">
        <w:rPr>
          <w:b/>
          <w:szCs w:val="24"/>
          <w:lang w:val="es-ES"/>
        </w:rPr>
        <w:t>(</w:t>
      </w:r>
      <w:r w:rsidR="00882579" w:rsidRPr="00B5718B">
        <w:rPr>
          <w:b/>
          <w:szCs w:val="24"/>
          <w:lang w:val="es-ES"/>
        </w:rPr>
        <w:t>s</w:t>
      </w:r>
      <w:r w:rsidR="00E12AEF" w:rsidRPr="00B5718B">
        <w:rPr>
          <w:b/>
          <w:szCs w:val="24"/>
          <w:lang w:val="es-ES"/>
        </w:rPr>
        <w:t>)</w:t>
      </w:r>
      <w:r w:rsidR="00882579" w:rsidRPr="00B5718B">
        <w:rPr>
          <w:b/>
          <w:szCs w:val="24"/>
          <w:lang w:val="es-ES"/>
        </w:rPr>
        <w:t xml:space="preserve"> que se retira </w:t>
      </w:r>
      <w:r w:rsidR="00DA33B9" w:rsidRPr="00B5718B">
        <w:rPr>
          <w:b/>
          <w:szCs w:val="24"/>
          <w:lang w:val="es-ES"/>
        </w:rPr>
        <w:t>la renuncia</w:t>
      </w:r>
      <w:r w:rsidR="003D2EF5" w:rsidRPr="00B5718B">
        <w:rPr>
          <w:b/>
          <w:szCs w:val="24"/>
          <w:lang w:val="es-ES"/>
        </w:rPr>
        <w:t>:</w:t>
      </w:r>
    </w:p>
    <w:p w14:paraId="3ED9A16C" w14:textId="77777777" w:rsidR="00A818AB" w:rsidRPr="00B5718B" w:rsidRDefault="00A818AB" w:rsidP="003D2EF5">
      <w:pPr>
        <w:ind w:right="-1"/>
        <w:jc w:val="both"/>
        <w:rPr>
          <w:b/>
          <w:szCs w:val="24"/>
          <w:lang w:val="es-ES"/>
        </w:rPr>
      </w:pPr>
    </w:p>
    <w:p w14:paraId="3E127451" w14:textId="77777777" w:rsidR="00A818AB" w:rsidRPr="00B5718B" w:rsidRDefault="00A818AB" w:rsidP="003D2EF5">
      <w:pPr>
        <w:ind w:right="-1"/>
        <w:jc w:val="both"/>
        <w:rPr>
          <w:b/>
          <w:szCs w:val="24"/>
          <w:lang w:val="es-ES"/>
        </w:rPr>
      </w:pPr>
    </w:p>
    <w:p w14:paraId="65051739" w14:textId="77777777" w:rsidR="00400CAF" w:rsidRPr="00B5718B" w:rsidRDefault="00400CAF" w:rsidP="003D2EF5">
      <w:pPr>
        <w:ind w:right="-1"/>
        <w:jc w:val="both"/>
        <w:rPr>
          <w:b/>
          <w:szCs w:val="24"/>
          <w:lang w:val="es-ES"/>
        </w:rPr>
      </w:pPr>
    </w:p>
    <w:p w14:paraId="0F58D0B5" w14:textId="77777777" w:rsidR="00430FF3" w:rsidRPr="00B5718B" w:rsidRDefault="00430FF3" w:rsidP="003D2EF5">
      <w:pPr>
        <w:ind w:right="-1"/>
        <w:jc w:val="both"/>
        <w:rPr>
          <w:b/>
          <w:szCs w:val="24"/>
          <w:lang w:val="es-ES"/>
        </w:rPr>
      </w:pPr>
    </w:p>
    <w:p w14:paraId="5D4B71EA" w14:textId="77777777" w:rsidR="00400CAF" w:rsidRPr="00B5718B" w:rsidRDefault="00400CAF" w:rsidP="00400CAF">
      <w:pPr>
        <w:ind w:left="567" w:right="-1" w:hanging="567"/>
        <w:jc w:val="both"/>
        <w:rPr>
          <w:b/>
          <w:szCs w:val="24"/>
          <w:lang w:val="es-ES"/>
        </w:rPr>
      </w:pPr>
      <w:r w:rsidRPr="00B5718B">
        <w:rPr>
          <w:b/>
          <w:szCs w:val="24"/>
          <w:lang w:val="es-ES"/>
        </w:rPr>
        <w:t>6.</w:t>
      </w:r>
      <w:r w:rsidRPr="00B5718B">
        <w:rPr>
          <w:b/>
          <w:szCs w:val="24"/>
          <w:lang w:val="es-ES"/>
        </w:rPr>
        <w:tab/>
        <w:t>Retirada de la renuncia en relación con los requisitos adicionales previstos en el Artículo 7</w:t>
      </w:r>
      <w:r w:rsidR="0015167C" w:rsidRPr="00B5718B">
        <w:rPr>
          <w:b/>
          <w:szCs w:val="24"/>
          <w:lang w:val="es-ES"/>
        </w:rPr>
        <w:t>.4) del Acta de Ginebra y en la Regla</w:t>
      </w:r>
      <w:r w:rsidRPr="00B5718B">
        <w:rPr>
          <w:b/>
          <w:szCs w:val="24"/>
          <w:lang w:val="es-ES"/>
        </w:rPr>
        <w:t xml:space="preserve"> 5.3) del Reglamento Común del Arreglo de Lisboa y del Acta de Ginebra del Arreglo de Lisboa</w:t>
      </w:r>
      <w:r w:rsidR="005E0D80" w:rsidRPr="00B5718B">
        <w:rPr>
          <w:b/>
          <w:szCs w:val="24"/>
          <w:lang w:val="es-ES"/>
        </w:rPr>
        <w:t>:</w:t>
      </w:r>
    </w:p>
    <w:p w14:paraId="325E06C2" w14:textId="77777777" w:rsidR="003D2EF5" w:rsidRPr="00B5718B" w:rsidRDefault="003D2EF5" w:rsidP="003D2EF5">
      <w:pPr>
        <w:pStyle w:val="BodyText3"/>
        <w:ind w:right="-1"/>
        <w:rPr>
          <w:szCs w:val="24"/>
          <w:lang w:val="es-ES"/>
        </w:rPr>
      </w:pPr>
    </w:p>
    <w:p w14:paraId="5C3617C4" w14:textId="77777777" w:rsidR="00400CAF" w:rsidRPr="00B5718B" w:rsidRDefault="00400CAF" w:rsidP="00400CAF">
      <w:pPr>
        <w:ind w:left="1080" w:right="-1" w:hanging="513"/>
        <w:jc w:val="both"/>
        <w:rPr>
          <w:b/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 xml:space="preserve">La retirada de la renuncia tiene por objeto la extensión geográfica de la protección internacional mediante el pago de tasas individuales para la(s) </w:t>
      </w:r>
      <w:r w:rsidR="00A37F5A" w:rsidRPr="00B5718B">
        <w:rPr>
          <w:szCs w:val="24"/>
          <w:lang w:val="es-ES"/>
        </w:rPr>
        <w:t xml:space="preserve">siguiente(s) </w:t>
      </w:r>
      <w:r w:rsidRPr="00B5718B">
        <w:rPr>
          <w:szCs w:val="24"/>
          <w:lang w:val="es-ES"/>
        </w:rPr>
        <w:t>Parte(s) Contratante(s):</w:t>
      </w:r>
    </w:p>
    <w:p w14:paraId="223AAB7F" w14:textId="77777777" w:rsidR="00400CAF" w:rsidRPr="00B5718B" w:rsidRDefault="00400CAF" w:rsidP="00400CAF">
      <w:pPr>
        <w:ind w:left="1080" w:right="-1" w:hanging="513"/>
        <w:jc w:val="both"/>
        <w:rPr>
          <w:b/>
          <w:szCs w:val="24"/>
          <w:lang w:val="es-ES"/>
        </w:rPr>
      </w:pPr>
    </w:p>
    <w:p w14:paraId="3FD1F330" w14:textId="77777777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Cabo Verde (70 francos suizos)</w:t>
      </w:r>
    </w:p>
    <w:p w14:paraId="746B6049" w14:textId="77777777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</w:p>
    <w:p w14:paraId="5659C748" w14:textId="0B65C4DE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Camboya (</w:t>
      </w:r>
      <w:r w:rsidR="00555F3C">
        <w:rPr>
          <w:szCs w:val="24"/>
          <w:lang w:val="es-ES"/>
        </w:rPr>
        <w:t>83</w:t>
      </w:r>
      <w:r w:rsidRPr="00B5718B">
        <w:rPr>
          <w:szCs w:val="24"/>
          <w:lang w:val="es-ES"/>
        </w:rPr>
        <w:t xml:space="preserve"> francos suizos)</w:t>
      </w:r>
    </w:p>
    <w:p w14:paraId="0BCF1D53" w14:textId="77777777" w:rsidR="00FD3D15" w:rsidRPr="00B5718B" w:rsidRDefault="00FD3D15" w:rsidP="004972E8">
      <w:pPr>
        <w:ind w:left="1134" w:right="-1"/>
        <w:jc w:val="both"/>
        <w:rPr>
          <w:szCs w:val="24"/>
          <w:lang w:val="es-ES"/>
        </w:rPr>
      </w:pPr>
    </w:p>
    <w:p w14:paraId="49A7D654" w14:textId="013E8F92" w:rsidR="00A833BE" w:rsidRDefault="00FD3D15" w:rsidP="004972E8">
      <w:pPr>
        <w:ind w:left="1134" w:right="-1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Côte d’Ivoire (721 francos suizos)</w:t>
      </w:r>
    </w:p>
    <w:p w14:paraId="55A3B509" w14:textId="77777777" w:rsidR="00213DFE" w:rsidRPr="00B5718B" w:rsidRDefault="00213DFE" w:rsidP="004972E8">
      <w:pPr>
        <w:ind w:left="1134" w:right="-1"/>
        <w:jc w:val="both"/>
        <w:rPr>
          <w:szCs w:val="24"/>
          <w:lang w:val="es-ES"/>
        </w:rPr>
      </w:pPr>
    </w:p>
    <w:p w14:paraId="213330F1" w14:textId="58B3915E" w:rsidR="00A833BE" w:rsidRPr="00B5718B" w:rsidRDefault="00A833BE" w:rsidP="004972E8">
      <w:pPr>
        <w:ind w:left="1134" w:right="-1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</w:r>
      <w:r w:rsidR="005000CA" w:rsidRPr="00B5718B">
        <w:rPr>
          <w:szCs w:val="24"/>
          <w:lang w:val="es-ES"/>
        </w:rPr>
        <w:t>Djibouti</w:t>
      </w:r>
      <w:r w:rsidRPr="00B5718B">
        <w:rPr>
          <w:szCs w:val="24"/>
          <w:lang w:val="es-ES"/>
        </w:rPr>
        <w:t xml:space="preserve"> (</w:t>
      </w:r>
      <w:r w:rsidR="005000CA" w:rsidRPr="00B5718B">
        <w:rPr>
          <w:szCs w:val="24"/>
          <w:lang w:val="es-ES"/>
        </w:rPr>
        <w:t>815</w:t>
      </w:r>
      <w:r w:rsidRPr="00B5718B">
        <w:rPr>
          <w:szCs w:val="24"/>
          <w:lang w:val="es-ES"/>
        </w:rPr>
        <w:t xml:space="preserve"> francos suizos)</w:t>
      </w:r>
    </w:p>
    <w:p w14:paraId="4D3EEB40" w14:textId="77777777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</w:p>
    <w:p w14:paraId="01D3C4C7" w14:textId="21D38D42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Federación de Rusia (</w:t>
      </w:r>
      <w:r w:rsidR="006F6620" w:rsidRPr="00B5718B">
        <w:rPr>
          <w:szCs w:val="24"/>
          <w:lang w:val="es-ES"/>
        </w:rPr>
        <w:t>97</w:t>
      </w:r>
      <w:r w:rsidRPr="00B5718B">
        <w:rPr>
          <w:szCs w:val="24"/>
          <w:lang w:val="es-ES"/>
        </w:rPr>
        <w:t xml:space="preserve"> francos suizos)</w:t>
      </w:r>
    </w:p>
    <w:p w14:paraId="3430C78E" w14:textId="77777777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</w:p>
    <w:p w14:paraId="4E647472" w14:textId="39D5238B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Ghana (</w:t>
      </w:r>
      <w:r w:rsidR="00555F3C">
        <w:rPr>
          <w:szCs w:val="24"/>
          <w:lang w:val="es-ES"/>
        </w:rPr>
        <w:t>318</w:t>
      </w:r>
      <w:r w:rsidRPr="00B5718B">
        <w:rPr>
          <w:szCs w:val="24"/>
          <w:lang w:val="es-ES"/>
        </w:rPr>
        <w:t xml:space="preserve"> francos suizos)</w:t>
      </w:r>
    </w:p>
    <w:p w14:paraId="7ED40C6E" w14:textId="77777777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</w:p>
    <w:p w14:paraId="27EDE20E" w14:textId="77777777" w:rsidR="004972E8" w:rsidRPr="00B5718B" w:rsidRDefault="004972E8" w:rsidP="004972E8">
      <w:pPr>
        <w:ind w:left="1134" w:right="-1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OAPI (Organización Africana de la Propiedad Intelectual) (750 francos suizos)</w:t>
      </w:r>
    </w:p>
    <w:p w14:paraId="6C0603EE" w14:textId="77777777" w:rsidR="004972E8" w:rsidRPr="00B5718B" w:rsidRDefault="004972E8" w:rsidP="004972E8">
      <w:pPr>
        <w:ind w:left="1134" w:right="-1"/>
        <w:rPr>
          <w:szCs w:val="24"/>
          <w:lang w:val="es-ES"/>
        </w:rPr>
      </w:pPr>
    </w:p>
    <w:p w14:paraId="3DD1C14A" w14:textId="621AC79D" w:rsidR="004972E8" w:rsidRPr="00B5718B" w:rsidRDefault="004972E8" w:rsidP="0015167C">
      <w:pPr>
        <w:ind w:left="1701" w:right="-1" w:hanging="567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República Democrática Popular Lao (</w:t>
      </w:r>
      <w:r w:rsidR="00555F3C">
        <w:rPr>
          <w:szCs w:val="24"/>
          <w:lang w:val="es-ES"/>
        </w:rPr>
        <w:t>76</w:t>
      </w:r>
      <w:r w:rsidRPr="00B5718B">
        <w:rPr>
          <w:szCs w:val="24"/>
          <w:lang w:val="es-ES"/>
        </w:rPr>
        <w:t xml:space="preserve"> francos suizos)</w:t>
      </w:r>
    </w:p>
    <w:p w14:paraId="32F1093A" w14:textId="77777777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</w:p>
    <w:p w14:paraId="63FBCBA3" w14:textId="42A85C54" w:rsidR="004972E8" w:rsidRPr="00B5718B" w:rsidRDefault="004972E8" w:rsidP="004972E8">
      <w:pPr>
        <w:ind w:left="1134" w:right="-1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Samoa (1</w:t>
      </w:r>
      <w:r w:rsidR="00C44C37" w:rsidRPr="00B5718B">
        <w:rPr>
          <w:szCs w:val="24"/>
          <w:lang w:val="es-ES"/>
        </w:rPr>
        <w:t>62</w:t>
      </w:r>
      <w:r w:rsidRPr="00B5718B">
        <w:rPr>
          <w:szCs w:val="24"/>
          <w:lang w:val="es-ES"/>
        </w:rPr>
        <w:t xml:space="preserve"> francos suizos)</w:t>
      </w:r>
    </w:p>
    <w:p w14:paraId="4FEAE066" w14:textId="00AF99C0" w:rsidR="00504042" w:rsidRPr="00B5718B" w:rsidRDefault="00504042" w:rsidP="004972E8">
      <w:pPr>
        <w:ind w:left="1134" w:right="-1"/>
        <w:jc w:val="both"/>
        <w:rPr>
          <w:szCs w:val="24"/>
          <w:lang w:val="es-ES"/>
        </w:rPr>
      </w:pPr>
    </w:p>
    <w:p w14:paraId="6BAA156B" w14:textId="2485E20E" w:rsidR="00504042" w:rsidRPr="00B5718B" w:rsidRDefault="00504042" w:rsidP="004972E8">
      <w:pPr>
        <w:ind w:left="1134" w:right="-1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Santo Tomé y Príncipe (104 francos suizos)</w:t>
      </w:r>
    </w:p>
    <w:p w14:paraId="3F3DFF10" w14:textId="6208262E" w:rsidR="00F30981" w:rsidRPr="00B5718B" w:rsidRDefault="00F30981" w:rsidP="004972E8">
      <w:pPr>
        <w:ind w:left="1134" w:right="-1"/>
        <w:jc w:val="both"/>
        <w:rPr>
          <w:szCs w:val="24"/>
          <w:lang w:val="es-ES"/>
        </w:rPr>
      </w:pPr>
    </w:p>
    <w:p w14:paraId="6DADAEB7" w14:textId="743D5F5A" w:rsidR="00F30981" w:rsidRPr="00B5718B" w:rsidRDefault="00F30981" w:rsidP="00F30981">
      <w:pPr>
        <w:ind w:left="1134" w:right="-1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>Senegal (730 francos suizos)</w:t>
      </w:r>
    </w:p>
    <w:p w14:paraId="5D333C0C" w14:textId="77777777" w:rsidR="004972E8" w:rsidRPr="00B5718B" w:rsidRDefault="004972E8" w:rsidP="004972E8">
      <w:pPr>
        <w:ind w:left="1134" w:right="-1" w:hanging="567"/>
        <w:jc w:val="both"/>
        <w:rPr>
          <w:sz w:val="22"/>
          <w:lang w:val="es-ES"/>
        </w:rPr>
      </w:pPr>
    </w:p>
    <w:p w14:paraId="11937799" w14:textId="77777777" w:rsidR="004972E8" w:rsidRPr="00B5718B" w:rsidRDefault="004972E8">
      <w:pPr>
        <w:rPr>
          <w:b/>
          <w:szCs w:val="24"/>
          <w:lang w:val="es-ES"/>
        </w:rPr>
      </w:pPr>
      <w:r w:rsidRPr="00B5718B">
        <w:rPr>
          <w:b/>
          <w:szCs w:val="24"/>
          <w:lang w:val="es-ES"/>
        </w:rPr>
        <w:br w:type="page"/>
      </w:r>
    </w:p>
    <w:p w14:paraId="615FD6E3" w14:textId="77777777" w:rsidR="00400CAF" w:rsidRPr="00B5718B" w:rsidRDefault="00400CAF" w:rsidP="00400CAF">
      <w:pPr>
        <w:tabs>
          <w:tab w:val="left" w:pos="5103"/>
        </w:tabs>
        <w:ind w:right="-1"/>
        <w:jc w:val="both"/>
        <w:rPr>
          <w:b/>
          <w:szCs w:val="24"/>
          <w:lang w:val="es-ES"/>
        </w:rPr>
      </w:pPr>
    </w:p>
    <w:p w14:paraId="34C3A60C" w14:textId="0464EDF8" w:rsidR="00C82A2C" w:rsidRPr="00B5718B" w:rsidRDefault="00C82A2C" w:rsidP="00C82A2C">
      <w:pPr>
        <w:ind w:left="1080" w:right="-1" w:hanging="513"/>
        <w:jc w:val="both"/>
        <w:rPr>
          <w:szCs w:val="24"/>
          <w:lang w:val="es-ES"/>
        </w:rPr>
      </w:pPr>
      <w:r w:rsidRPr="00B5718B">
        <w:rPr>
          <w:szCs w:val="24"/>
          <w:lang w:val="es-ES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B5718B">
        <w:rPr>
          <w:szCs w:val="24"/>
          <w:lang w:val="es-ES"/>
        </w:rPr>
        <w:instrText xml:space="preserve"> FORMCHECKBOX </w:instrText>
      </w:r>
      <w:r w:rsidRPr="00B5718B">
        <w:rPr>
          <w:szCs w:val="24"/>
          <w:lang w:val="es-ES"/>
        </w:rPr>
      </w:r>
      <w:r w:rsidRPr="00B5718B">
        <w:rPr>
          <w:szCs w:val="24"/>
          <w:lang w:val="es-ES"/>
        </w:rPr>
        <w:fldChar w:fldCharType="separate"/>
      </w:r>
      <w:r w:rsidRPr="00B5718B">
        <w:rPr>
          <w:szCs w:val="24"/>
          <w:lang w:val="es-ES"/>
        </w:rPr>
        <w:fldChar w:fldCharType="end"/>
      </w:r>
      <w:r w:rsidRPr="00B5718B">
        <w:rPr>
          <w:szCs w:val="24"/>
          <w:lang w:val="es-ES"/>
        </w:rPr>
        <w:tab/>
        <w:t xml:space="preserve">La retirada de la renuncia tiene por objeto la extensión geográfica de la protección internacional mediante la aportación de </w:t>
      </w:r>
      <w:r w:rsidR="0044365C" w:rsidRPr="00B5718B">
        <w:rPr>
          <w:szCs w:val="24"/>
          <w:lang w:val="es-ES"/>
        </w:rPr>
        <w:t>detalles relativos a la calidad, la reputación o las características</w:t>
      </w:r>
      <w:r w:rsidRPr="00B5718B">
        <w:rPr>
          <w:szCs w:val="24"/>
          <w:lang w:val="es-ES"/>
        </w:rPr>
        <w:t xml:space="preserve"> en virtud de la Regla 5.3) para la(s) siguiente(s) Parte(s) Contratante(s): </w:t>
      </w:r>
    </w:p>
    <w:p w14:paraId="50C5DD32" w14:textId="77777777" w:rsidR="00C82A2C" w:rsidRPr="00B5718B" w:rsidRDefault="00C82A2C" w:rsidP="00C82A2C">
      <w:pPr>
        <w:ind w:left="513" w:right="-1" w:firstLine="567"/>
        <w:jc w:val="both"/>
        <w:rPr>
          <w:szCs w:val="24"/>
          <w:lang w:val="es-ES"/>
        </w:rPr>
      </w:pPr>
      <w:r w:rsidRPr="00B5718B">
        <w:rPr>
          <w:i/>
          <w:sz w:val="20"/>
          <w:lang w:val="es-ES"/>
        </w:rPr>
        <w:t>(Marque esta casilla y adjunte la información)</w:t>
      </w:r>
    </w:p>
    <w:p w14:paraId="51C3A1E7" w14:textId="77777777" w:rsidR="00C82A2C" w:rsidRPr="00B5718B" w:rsidRDefault="00C82A2C" w:rsidP="00C82A2C">
      <w:pPr>
        <w:ind w:right="-1"/>
        <w:jc w:val="both"/>
        <w:rPr>
          <w:lang w:val="es-ES"/>
        </w:rPr>
      </w:pPr>
    </w:p>
    <w:p w14:paraId="5926F37B" w14:textId="692557D7" w:rsidR="004972E8" w:rsidRPr="00B5718B" w:rsidRDefault="004972E8" w:rsidP="00555F3C">
      <w:pPr>
        <w:ind w:left="1134" w:right="-1"/>
        <w:rPr>
          <w:szCs w:val="24"/>
          <w:lang w:val="es-ES"/>
        </w:rPr>
      </w:pPr>
      <w:r w:rsidRPr="00B5718B">
        <w:rPr>
          <w:szCs w:val="24"/>
          <w:lang w:val="es-ES"/>
        </w:rPr>
        <w:t xml:space="preserve">Exigido por </w:t>
      </w:r>
      <w:r w:rsidR="00FD3D15" w:rsidRPr="00B5718B">
        <w:rPr>
          <w:szCs w:val="24"/>
          <w:lang w:val="es-ES"/>
        </w:rPr>
        <w:t xml:space="preserve">Côte d’Ivoire, </w:t>
      </w:r>
      <w:r w:rsidRPr="00B5718B">
        <w:rPr>
          <w:szCs w:val="24"/>
          <w:lang w:val="es-ES"/>
        </w:rPr>
        <w:t>la Unión Europea, la OAPI (Organización Africana de la Propiedad Intelectual)</w:t>
      </w:r>
      <w:r w:rsidR="004D6DED" w:rsidRPr="00B5718B">
        <w:rPr>
          <w:szCs w:val="24"/>
          <w:lang w:val="es-ES"/>
        </w:rPr>
        <w:t xml:space="preserve">, </w:t>
      </w:r>
      <w:r w:rsidRPr="00B5718B">
        <w:rPr>
          <w:szCs w:val="24"/>
          <w:lang w:val="es-ES"/>
        </w:rPr>
        <w:t>la Federación de Rusia</w:t>
      </w:r>
      <w:r w:rsidR="004D6DED" w:rsidRPr="00B5718B">
        <w:rPr>
          <w:szCs w:val="24"/>
          <w:lang w:val="es-ES"/>
        </w:rPr>
        <w:t xml:space="preserve"> y Senegal</w:t>
      </w:r>
    </w:p>
    <w:p w14:paraId="4657AA59" w14:textId="77777777" w:rsidR="00501F79" w:rsidRPr="00B5718B" w:rsidRDefault="00501F79" w:rsidP="00501F79">
      <w:pPr>
        <w:ind w:left="1530" w:right="-1"/>
        <w:rPr>
          <w:szCs w:val="24"/>
          <w:lang w:val="es-ES"/>
        </w:rPr>
      </w:pPr>
    </w:p>
    <w:p w14:paraId="2C2EEB0E" w14:textId="77777777" w:rsidR="00C82A2C" w:rsidRPr="00B5718B" w:rsidRDefault="00C82A2C" w:rsidP="00F14E1D">
      <w:pPr>
        <w:pStyle w:val="BodyText3"/>
        <w:ind w:left="1080" w:right="-1" w:hanging="513"/>
        <w:rPr>
          <w:szCs w:val="24"/>
          <w:lang w:val="es-ES"/>
        </w:rPr>
      </w:pPr>
    </w:p>
    <w:p w14:paraId="1EFC3FF2" w14:textId="77777777" w:rsidR="00B51153" w:rsidRDefault="00B51153" w:rsidP="00F14E1D">
      <w:pPr>
        <w:pStyle w:val="BodyText3"/>
        <w:ind w:left="1080" w:right="-1" w:hanging="513"/>
        <w:rPr>
          <w:szCs w:val="24"/>
          <w:lang w:val="es-ES"/>
        </w:rPr>
      </w:pPr>
    </w:p>
    <w:p w14:paraId="2BA6F7D3" w14:textId="77777777" w:rsidR="00213DFE" w:rsidRDefault="00213DFE" w:rsidP="00F14E1D">
      <w:pPr>
        <w:pStyle w:val="BodyText3"/>
        <w:ind w:left="1080" w:right="-1" w:hanging="513"/>
        <w:rPr>
          <w:szCs w:val="24"/>
          <w:lang w:val="es-ES"/>
        </w:rPr>
      </w:pPr>
    </w:p>
    <w:p w14:paraId="66F1E14C" w14:textId="77777777" w:rsidR="00213DFE" w:rsidRPr="00B5718B" w:rsidRDefault="00213DFE" w:rsidP="00F14E1D">
      <w:pPr>
        <w:pStyle w:val="BodyText3"/>
        <w:ind w:left="1080" w:right="-1" w:hanging="513"/>
        <w:rPr>
          <w:szCs w:val="24"/>
          <w:lang w:val="es-ES"/>
        </w:rPr>
      </w:pPr>
    </w:p>
    <w:p w14:paraId="4E2DE1CF" w14:textId="77777777" w:rsidR="003D2EF5" w:rsidRPr="00B5718B" w:rsidRDefault="003D2EF5" w:rsidP="003D2EF5">
      <w:pPr>
        <w:pStyle w:val="BodyText3"/>
        <w:ind w:left="567" w:right="-1" w:hanging="567"/>
        <w:rPr>
          <w:szCs w:val="24"/>
          <w:lang w:val="es-ES"/>
        </w:rPr>
      </w:pPr>
      <w:r w:rsidRPr="00B5718B">
        <w:rPr>
          <w:szCs w:val="24"/>
          <w:lang w:val="es-ES"/>
        </w:rPr>
        <w:t>7.</w:t>
      </w:r>
      <w:r w:rsidRPr="00B5718B">
        <w:rPr>
          <w:szCs w:val="24"/>
          <w:lang w:val="es-ES"/>
        </w:rPr>
        <w:tab/>
      </w:r>
      <w:r w:rsidR="00911E2F" w:rsidRPr="00B5718B">
        <w:rPr>
          <w:szCs w:val="24"/>
          <w:lang w:val="es-ES"/>
        </w:rPr>
        <w:t xml:space="preserve">Fecha de </w:t>
      </w:r>
      <w:r w:rsidR="00882579" w:rsidRPr="00B5718B">
        <w:rPr>
          <w:szCs w:val="24"/>
          <w:lang w:val="es-ES"/>
        </w:rPr>
        <w:t xml:space="preserve">retirada de </w:t>
      </w:r>
      <w:r w:rsidR="00911E2F" w:rsidRPr="00B5718B">
        <w:rPr>
          <w:szCs w:val="24"/>
          <w:lang w:val="es-ES"/>
        </w:rPr>
        <w:t>la renuncia</w:t>
      </w:r>
      <w:r w:rsidRPr="00B5718B">
        <w:rPr>
          <w:szCs w:val="24"/>
          <w:lang w:val="es-ES"/>
        </w:rPr>
        <w:t xml:space="preserve">: </w:t>
      </w:r>
    </w:p>
    <w:p w14:paraId="513C9332" w14:textId="77777777" w:rsidR="00B51153" w:rsidRPr="00B5718B" w:rsidRDefault="00B51153" w:rsidP="003D2EF5">
      <w:pPr>
        <w:pStyle w:val="BodyText3"/>
        <w:ind w:left="567" w:right="-1" w:hanging="567"/>
        <w:rPr>
          <w:szCs w:val="24"/>
          <w:lang w:val="es-ES"/>
        </w:rPr>
      </w:pPr>
    </w:p>
    <w:p w14:paraId="1BE7CC91" w14:textId="77777777" w:rsidR="00B51153" w:rsidRDefault="00B51153" w:rsidP="003D2EF5">
      <w:pPr>
        <w:pStyle w:val="BodyText3"/>
        <w:ind w:left="567" w:right="-1" w:hanging="567"/>
        <w:rPr>
          <w:szCs w:val="24"/>
          <w:lang w:val="es-ES"/>
        </w:rPr>
      </w:pPr>
    </w:p>
    <w:p w14:paraId="55EC1250" w14:textId="77777777" w:rsidR="00213DFE" w:rsidRPr="00B5718B" w:rsidRDefault="00213DFE" w:rsidP="003D2EF5">
      <w:pPr>
        <w:pStyle w:val="BodyText3"/>
        <w:ind w:left="567" w:right="-1" w:hanging="567"/>
        <w:rPr>
          <w:szCs w:val="24"/>
          <w:lang w:val="es-ES"/>
        </w:rPr>
      </w:pPr>
    </w:p>
    <w:p w14:paraId="269FA3A1" w14:textId="77777777" w:rsidR="00B51153" w:rsidRPr="00B5718B" w:rsidRDefault="00B51153" w:rsidP="003D2EF5">
      <w:pPr>
        <w:pStyle w:val="BodyText3"/>
        <w:ind w:left="567" w:right="-1" w:hanging="567"/>
        <w:rPr>
          <w:b w:val="0"/>
          <w:szCs w:val="24"/>
          <w:lang w:val="es-ES"/>
        </w:rPr>
      </w:pPr>
    </w:p>
    <w:p w14:paraId="55551FDE" w14:textId="77777777" w:rsidR="003D2EF5" w:rsidRPr="00B5718B" w:rsidRDefault="003D2EF5" w:rsidP="003D2EF5">
      <w:pPr>
        <w:pStyle w:val="BodyText2"/>
        <w:ind w:right="-1"/>
        <w:rPr>
          <w:sz w:val="24"/>
          <w:szCs w:val="24"/>
          <w:lang w:val="es-ES"/>
        </w:rPr>
      </w:pPr>
    </w:p>
    <w:tbl>
      <w:tblPr>
        <w:tblW w:w="9864" w:type="dxa"/>
        <w:tblInd w:w="1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5"/>
        <w:gridCol w:w="1612"/>
        <w:gridCol w:w="458"/>
        <w:gridCol w:w="1280"/>
        <w:gridCol w:w="305"/>
        <w:gridCol w:w="3234"/>
      </w:tblGrid>
      <w:tr w:rsidR="00501F79" w:rsidRPr="00555F3C" w14:paraId="2727D2FF" w14:textId="77777777" w:rsidTr="005000CA">
        <w:trPr>
          <w:cantSplit/>
        </w:trPr>
        <w:tc>
          <w:tcPr>
            <w:tcW w:w="9864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3DB47352" w14:textId="77777777" w:rsidR="00501F79" w:rsidRPr="00B5718B" w:rsidRDefault="00501F79" w:rsidP="00BC2EF6">
            <w:pPr>
              <w:spacing w:before="240"/>
              <w:ind w:left="142" w:right="561"/>
              <w:rPr>
                <w:b/>
                <w:bCs/>
                <w:szCs w:val="24"/>
                <w:lang w:val="es-ES"/>
              </w:rPr>
            </w:pPr>
            <w:r w:rsidRPr="00B5718B">
              <w:rPr>
                <w:b/>
                <w:bCs/>
                <w:szCs w:val="24"/>
                <w:lang w:val="es-ES"/>
              </w:rPr>
              <w:t>8.</w:t>
            </w:r>
            <w:r w:rsidRPr="00B5718B">
              <w:rPr>
                <w:b/>
                <w:szCs w:val="24"/>
                <w:lang w:val="es-ES"/>
              </w:rPr>
              <w:t xml:space="preserve"> </w:t>
            </w:r>
            <w:r w:rsidRPr="00B5718B">
              <w:rPr>
                <w:b/>
                <w:szCs w:val="24"/>
                <w:lang w:val="es-ES"/>
              </w:rPr>
              <w:tab/>
            </w:r>
            <w:r w:rsidR="007C7196" w:rsidRPr="00B5718B">
              <w:rPr>
                <w:b/>
                <w:szCs w:val="24"/>
                <w:lang w:val="es-ES"/>
              </w:rPr>
              <w:t>Importe</w:t>
            </w:r>
            <w:r w:rsidRPr="00B5718B">
              <w:rPr>
                <w:b/>
                <w:szCs w:val="24"/>
                <w:lang w:val="es-ES"/>
              </w:rPr>
              <w:t xml:space="preserve"> de las tasas:</w:t>
            </w:r>
            <w:r w:rsidRPr="00B5718B">
              <w:rPr>
                <w:b/>
                <w:bCs/>
                <w:szCs w:val="24"/>
                <w:lang w:val="es-ES"/>
              </w:rPr>
              <w:t xml:space="preserve"> </w:t>
            </w:r>
          </w:p>
          <w:p w14:paraId="4EB8EB4D" w14:textId="77777777" w:rsidR="00501F79" w:rsidRPr="00B5718B" w:rsidRDefault="00501F79" w:rsidP="00501F79">
            <w:pPr>
              <w:spacing w:before="240" w:after="120"/>
              <w:ind w:left="142" w:right="561"/>
              <w:rPr>
                <w:szCs w:val="24"/>
                <w:lang w:val="es-ES"/>
              </w:rPr>
            </w:pPr>
            <w:r w:rsidRPr="00B5718B">
              <w:rPr>
                <w:b/>
                <w:bCs/>
                <w:szCs w:val="24"/>
                <w:lang w:val="es-ES"/>
              </w:rPr>
              <w:t xml:space="preserve">Pago de las tasas individuales con respecto a las Partes Contratantes siguientes </w:t>
            </w:r>
            <w:r w:rsidRPr="00B5718B">
              <w:rPr>
                <w:b/>
                <w:bCs/>
                <w:szCs w:val="24"/>
                <w:lang w:val="es-ES"/>
              </w:rPr>
              <w:br/>
            </w:r>
            <w:r w:rsidRPr="00B5718B">
              <w:rPr>
                <w:szCs w:val="24"/>
                <w:lang w:val="es-ES"/>
              </w:rPr>
              <w:t>(francos suizos):</w:t>
            </w:r>
          </w:p>
        </w:tc>
      </w:tr>
      <w:tr w:rsidR="00501F79" w:rsidRPr="00B5718B" w14:paraId="1FE4835C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3DD65B4D" w14:textId="77777777" w:rsidR="00501F79" w:rsidRPr="00B5718B" w:rsidRDefault="00501F79" w:rsidP="005000CA">
            <w:pPr>
              <w:spacing w:before="120"/>
              <w:ind w:left="142" w:right="-11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>Partes Contratantes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63796A91" w14:textId="77777777" w:rsidR="00501F79" w:rsidRPr="00B5718B" w:rsidRDefault="00512848" w:rsidP="005000CA">
            <w:pPr>
              <w:spacing w:before="120"/>
              <w:jc w:val="center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>Importe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43FA3576" w14:textId="77777777" w:rsidR="00501F79" w:rsidRPr="00B5718B" w:rsidRDefault="00501F79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0E1C236" w14:textId="77777777" w:rsidR="00501F79" w:rsidRPr="00B5718B" w:rsidRDefault="00501F79" w:rsidP="005000CA">
            <w:pPr>
              <w:spacing w:before="120"/>
              <w:rPr>
                <w:szCs w:val="24"/>
                <w:lang w:val="es-ES"/>
              </w:rPr>
            </w:pPr>
          </w:p>
        </w:tc>
      </w:tr>
      <w:tr w:rsidR="005000CA" w:rsidRPr="00B5718B" w14:paraId="028EC427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EFAC987" w14:textId="5DD4F66C" w:rsidR="005000CA" w:rsidRPr="00B5718B" w:rsidRDefault="005000CA" w:rsidP="00396994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Cabo Verde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6122859" w14:textId="33241CD1" w:rsidR="005000CA" w:rsidRPr="00B5718B" w:rsidRDefault="005000CA" w:rsidP="005000CA">
            <w:pPr>
              <w:spacing w:before="120"/>
              <w:ind w:right="703"/>
              <w:jc w:val="right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70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1A28BD1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3DA8E37" w14:textId="015BED52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00CA" w:rsidRPr="00B5718B" w14:paraId="77DB4B66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55FB993" w14:textId="0F217F9F" w:rsidR="00FD3D15" w:rsidRPr="00555F3C" w:rsidRDefault="005000CA" w:rsidP="00555F3C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Cam</w:t>
            </w:r>
            <w:r w:rsidRPr="00B5718B">
              <w:rPr>
                <w:szCs w:val="24"/>
                <w:lang w:val="es-ES" w:eastAsia="en-US"/>
              </w:rPr>
              <w:t>boya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45F108D" w14:textId="6327846D" w:rsidR="00FD3D15" w:rsidRPr="00B5718B" w:rsidRDefault="00555F3C" w:rsidP="00555F3C">
            <w:pPr>
              <w:spacing w:before="120"/>
              <w:ind w:right="703"/>
              <w:jc w:val="right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>83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E0AA406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94359DE" w14:textId="78CD6716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55F3C" w:rsidRPr="00B5718B" w14:paraId="4DC2F0D1" w14:textId="77777777" w:rsidTr="0068267B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91C1B4D" w14:textId="1621A739" w:rsidR="00555F3C" w:rsidRPr="00B5718B" w:rsidRDefault="00555F3C" w:rsidP="0068267B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Côte d’Ivoire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6502F84" w14:textId="20614799" w:rsidR="00555F3C" w:rsidRPr="00B5718B" w:rsidRDefault="00555F3C" w:rsidP="0068267B">
            <w:pPr>
              <w:spacing w:before="120"/>
              <w:ind w:right="703"/>
              <w:jc w:val="right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721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D3BACEC" w14:textId="77777777" w:rsidR="00555F3C" w:rsidRPr="00B5718B" w:rsidRDefault="00555F3C" w:rsidP="0068267B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565CF00" w14:textId="77777777" w:rsidR="00555F3C" w:rsidRPr="00B5718B" w:rsidRDefault="00555F3C" w:rsidP="0068267B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00CA" w:rsidRPr="00B5718B" w14:paraId="32F4B52E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DE228FB" w14:textId="344DD253" w:rsidR="005000CA" w:rsidRPr="00B5718B" w:rsidRDefault="005000CA" w:rsidP="00396994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Djibouti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84B2431" w14:textId="66C67FEE" w:rsidR="005000CA" w:rsidRPr="00B5718B" w:rsidRDefault="005000CA" w:rsidP="005000CA">
            <w:pPr>
              <w:spacing w:before="120"/>
              <w:ind w:right="703"/>
              <w:jc w:val="right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815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5B81AC9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2E84039" w14:textId="7AF8B22C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00CA" w:rsidRPr="00B5718B" w14:paraId="0495CDC2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CCB89BC" w14:textId="1B16665E" w:rsidR="005000CA" w:rsidRPr="00B5718B" w:rsidRDefault="005000CA" w:rsidP="00396994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 w:eastAsia="en-US"/>
              </w:rPr>
              <w:t>Federación de Rusia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76FD7E0" w14:textId="642529AB" w:rsidR="005000CA" w:rsidRPr="00B5718B" w:rsidRDefault="005000CA" w:rsidP="005000CA">
            <w:pPr>
              <w:spacing w:before="120"/>
              <w:ind w:right="703"/>
              <w:jc w:val="right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97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8B97966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E7333C4" w14:textId="31D83380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00CA" w:rsidRPr="00B5718B" w14:paraId="7826F56F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CFCDB60" w14:textId="05045DB2" w:rsidR="005000CA" w:rsidRPr="00B5718B" w:rsidRDefault="005000CA" w:rsidP="00396994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 w:eastAsia="en-US"/>
              </w:rPr>
            </w:pPr>
            <w:r w:rsidRPr="00B5718B">
              <w:rPr>
                <w:szCs w:val="24"/>
                <w:lang w:val="es-ES" w:eastAsia="en-US"/>
              </w:rPr>
              <w:t>Ghana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B78C293" w14:textId="32A03A06" w:rsidR="005000CA" w:rsidRPr="00B5718B" w:rsidRDefault="00555F3C" w:rsidP="005000CA">
            <w:pPr>
              <w:spacing w:before="120"/>
              <w:ind w:right="703"/>
              <w:jc w:val="right"/>
              <w:rPr>
                <w:szCs w:val="24"/>
                <w:lang w:val="es-ES"/>
              </w:rPr>
            </w:pPr>
            <w:r>
              <w:rPr>
                <w:szCs w:val="24"/>
                <w:lang w:val="es-ES"/>
              </w:rPr>
              <w:t>318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2CD4CEE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90D23E6" w14:textId="4E3C9688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00CA" w:rsidRPr="00B5718B" w14:paraId="5B2CB6AE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1427258" w14:textId="7E3B7329" w:rsidR="005000CA" w:rsidRPr="00B5718B" w:rsidRDefault="005000CA" w:rsidP="00396994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 w:eastAsia="en-US"/>
              </w:rPr>
            </w:pPr>
            <w:r w:rsidRPr="00B5718B">
              <w:rPr>
                <w:szCs w:val="24"/>
                <w:lang w:val="es-ES" w:eastAsia="en-US"/>
              </w:rPr>
              <w:t>OAPI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D297FA5" w14:textId="0151E327" w:rsidR="005000CA" w:rsidRPr="00B5718B" w:rsidRDefault="005000CA" w:rsidP="005000CA">
            <w:pPr>
              <w:spacing w:before="120"/>
              <w:ind w:right="703"/>
              <w:jc w:val="right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750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C12C970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7C6A820" w14:textId="0567C1DE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00CA" w:rsidRPr="00B5718B" w14:paraId="00E8CE35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C2015A9" w14:textId="3BA5369B" w:rsidR="005000CA" w:rsidRPr="00B5718B" w:rsidRDefault="005000CA" w:rsidP="00396994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 w:eastAsia="en-US"/>
              </w:rPr>
            </w:pPr>
            <w:r w:rsidRPr="00B5718B">
              <w:rPr>
                <w:szCs w:val="24"/>
                <w:lang w:val="es-ES" w:eastAsia="en-US"/>
              </w:rPr>
              <w:t>RDP Lao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5EBFBDD" w14:textId="07F4938C" w:rsidR="005000CA" w:rsidRPr="00B5718B" w:rsidRDefault="00555F3C" w:rsidP="005000CA">
            <w:pPr>
              <w:spacing w:before="120"/>
              <w:ind w:right="703"/>
              <w:jc w:val="right"/>
              <w:rPr>
                <w:szCs w:val="24"/>
                <w:lang w:val="es-ES"/>
              </w:rPr>
            </w:pPr>
            <w:r>
              <w:rPr>
                <w:szCs w:val="24"/>
                <w:lang w:val="es-ES" w:eastAsia="en-US"/>
              </w:rPr>
              <w:t>76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792A36B5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381AD78" w14:textId="788508AF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00CA" w:rsidRPr="00B5718B" w14:paraId="18C07E07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247819E" w14:textId="3D9E9E83" w:rsidR="005000CA" w:rsidRPr="00B5718B" w:rsidRDefault="005000CA" w:rsidP="00396994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 w:eastAsia="en-US"/>
              </w:rPr>
            </w:pPr>
            <w:r w:rsidRPr="00B5718B">
              <w:rPr>
                <w:szCs w:val="24"/>
                <w:lang w:val="es-ES"/>
              </w:rPr>
              <w:t>Samoa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C445A59" w14:textId="2B233653" w:rsidR="005000CA" w:rsidRPr="00B5718B" w:rsidRDefault="005000CA" w:rsidP="005000CA">
            <w:pPr>
              <w:spacing w:before="120"/>
              <w:ind w:right="703"/>
              <w:jc w:val="right"/>
              <w:rPr>
                <w:szCs w:val="24"/>
                <w:lang w:val="es-ES" w:eastAsia="en-US"/>
              </w:rPr>
            </w:pPr>
            <w:r w:rsidRPr="00B5718B">
              <w:rPr>
                <w:szCs w:val="24"/>
                <w:lang w:val="es-ES" w:eastAsia="en-US"/>
              </w:rPr>
              <w:t>162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054ADAE8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3BCB034" w14:textId="22AB13C4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00CA" w:rsidRPr="00B5718B" w14:paraId="41E44823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15EFC97A" w14:textId="12835DD0" w:rsidR="005000CA" w:rsidRPr="00B5718B" w:rsidRDefault="005000CA" w:rsidP="00396994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 w:eastAsia="en-US"/>
              </w:rPr>
            </w:pPr>
            <w:r w:rsidRPr="00B5718B">
              <w:rPr>
                <w:szCs w:val="24"/>
                <w:lang w:val="es-ES"/>
              </w:rPr>
              <w:t>Santo Tomé y Príncipe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B110FC9" w14:textId="5E504128" w:rsidR="005000CA" w:rsidRPr="00B5718B" w:rsidRDefault="005000CA" w:rsidP="005000CA">
            <w:pPr>
              <w:spacing w:before="120"/>
              <w:ind w:right="703"/>
              <w:jc w:val="right"/>
              <w:rPr>
                <w:szCs w:val="24"/>
                <w:lang w:val="es-ES" w:eastAsia="en-US"/>
              </w:rPr>
            </w:pPr>
            <w:r w:rsidRPr="00B5718B">
              <w:rPr>
                <w:szCs w:val="24"/>
                <w:lang w:val="es-ES"/>
              </w:rPr>
              <w:t>104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489749EA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EFB832D" w14:textId="18221927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00CA" w:rsidRPr="00B5718B" w14:paraId="0CB059BD" w14:textId="77777777" w:rsidTr="005000CA">
        <w:trPr>
          <w:cantSplit/>
        </w:trPr>
        <w:tc>
          <w:tcPr>
            <w:tcW w:w="2975" w:type="dxa"/>
            <w:tcBorders>
              <w:lef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C74C012" w14:textId="3DA7443A" w:rsidR="005000CA" w:rsidRPr="00B5718B" w:rsidRDefault="005000CA" w:rsidP="00396994">
            <w:pPr>
              <w:pStyle w:val="ListParagraph"/>
              <w:numPr>
                <w:ilvl w:val="0"/>
                <w:numId w:val="4"/>
              </w:numPr>
              <w:spacing w:before="120"/>
              <w:ind w:left="562" w:right="-115"/>
              <w:rPr>
                <w:szCs w:val="24"/>
                <w:lang w:val="es-ES" w:eastAsia="en-US"/>
              </w:rPr>
            </w:pPr>
            <w:r w:rsidRPr="00B5718B">
              <w:rPr>
                <w:szCs w:val="24"/>
                <w:lang w:val="es-ES"/>
              </w:rPr>
              <w:t>Senegal</w:t>
            </w:r>
          </w:p>
        </w:tc>
        <w:tc>
          <w:tcPr>
            <w:tcW w:w="2070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65F937C5" w14:textId="70F8D9AB" w:rsidR="005000CA" w:rsidRPr="00B5718B" w:rsidRDefault="005000CA" w:rsidP="005000CA">
            <w:pPr>
              <w:spacing w:before="120"/>
              <w:ind w:right="703"/>
              <w:jc w:val="right"/>
              <w:rPr>
                <w:szCs w:val="24"/>
                <w:lang w:val="es-ES" w:eastAsia="en-US"/>
              </w:rPr>
            </w:pPr>
            <w:r w:rsidRPr="00B5718B">
              <w:rPr>
                <w:szCs w:val="24"/>
                <w:lang w:val="es-ES"/>
              </w:rPr>
              <w:t>730</w:t>
            </w:r>
          </w:p>
        </w:tc>
        <w:tc>
          <w:tcPr>
            <w:tcW w:w="1585" w:type="dxa"/>
            <w:gridSpan w:val="2"/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4DD7A7A" w14:textId="77777777" w:rsidR="005000CA" w:rsidRPr="00B5718B" w:rsidRDefault="005000CA" w:rsidP="005000CA">
            <w:pPr>
              <w:spacing w:before="120"/>
              <w:rPr>
                <w:szCs w:val="24"/>
                <w:lang w:val="es-ES"/>
              </w:rPr>
            </w:pPr>
          </w:p>
        </w:tc>
        <w:tc>
          <w:tcPr>
            <w:tcW w:w="3234" w:type="dxa"/>
            <w:tcBorders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5FB0621A" w14:textId="6F2BA390" w:rsidR="005000CA" w:rsidRPr="00B5718B" w:rsidRDefault="005000CA" w:rsidP="005000CA">
            <w:pPr>
              <w:tabs>
                <w:tab w:val="right" w:pos="3000"/>
              </w:tabs>
              <w:spacing w:before="120"/>
              <w:rPr>
                <w:szCs w:val="24"/>
                <w:u w:val="single"/>
                <w:lang w:val="es-ES"/>
              </w:rPr>
            </w:pPr>
            <w:r w:rsidRPr="00B5718B">
              <w:rPr>
                <w:szCs w:val="24"/>
                <w:u w:val="single"/>
                <w:lang w:val="es-ES"/>
              </w:rPr>
              <w:tab/>
            </w:r>
          </w:p>
        </w:tc>
      </w:tr>
      <w:tr w:rsidR="00501F79" w:rsidRPr="00B5718B" w14:paraId="1976EA70" w14:textId="77777777" w:rsidTr="005000CA">
        <w:trPr>
          <w:cantSplit/>
          <w:trHeight w:val="774"/>
        </w:trPr>
        <w:tc>
          <w:tcPr>
            <w:tcW w:w="2975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2B74DC66" w14:textId="77777777" w:rsidR="00501F79" w:rsidRPr="00B5718B" w:rsidRDefault="00501F79" w:rsidP="00BC2EF6">
            <w:pPr>
              <w:spacing w:before="200"/>
              <w:ind w:left="113" w:right="2534"/>
              <w:rPr>
                <w:b/>
                <w:szCs w:val="24"/>
                <w:lang w:val="es-ES"/>
              </w:rPr>
            </w:pPr>
          </w:p>
        </w:tc>
        <w:tc>
          <w:tcPr>
            <w:tcW w:w="1612" w:type="dxa"/>
            <w:tcBorders>
              <w:bottom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</w:tcPr>
          <w:p w14:paraId="3D37F26C" w14:textId="77777777" w:rsidR="00501F79" w:rsidRPr="00B5718B" w:rsidRDefault="00501F79" w:rsidP="00BC2EF6">
            <w:pPr>
              <w:spacing w:before="200"/>
              <w:ind w:left="113" w:right="2534"/>
              <w:rPr>
                <w:b/>
                <w:szCs w:val="24"/>
                <w:lang w:val="es-ES"/>
              </w:rPr>
            </w:pPr>
          </w:p>
        </w:tc>
        <w:tc>
          <w:tcPr>
            <w:tcW w:w="1738" w:type="dxa"/>
            <w:gridSpan w:val="2"/>
            <w:tcBorders>
              <w:bottom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265BEA02" w14:textId="77777777" w:rsidR="00501F79" w:rsidRPr="00B5718B" w:rsidRDefault="00501F79" w:rsidP="00BC2EF6">
            <w:pPr>
              <w:spacing w:before="200"/>
              <w:ind w:right="-119"/>
              <w:jc w:val="right"/>
              <w:rPr>
                <w:b/>
                <w:bCs/>
                <w:caps/>
                <w:szCs w:val="24"/>
                <w:lang w:val="es-ES"/>
              </w:rPr>
            </w:pPr>
            <w:r w:rsidRPr="00B5718B">
              <w:rPr>
                <w:b/>
                <w:bCs/>
                <w:caps/>
                <w:szCs w:val="24"/>
                <w:lang w:val="es-ES"/>
              </w:rPr>
              <w:t xml:space="preserve">total </w:t>
            </w:r>
          </w:p>
          <w:p w14:paraId="2F2D2139" w14:textId="77777777" w:rsidR="00501F79" w:rsidRPr="00B5718B" w:rsidRDefault="00501F79" w:rsidP="00501F79">
            <w:pPr>
              <w:spacing w:after="120"/>
              <w:ind w:right="-119"/>
              <w:jc w:val="right"/>
              <w:rPr>
                <w:b/>
                <w:szCs w:val="24"/>
                <w:lang w:val="es-ES"/>
              </w:rPr>
            </w:pPr>
            <w:r w:rsidRPr="00B5718B">
              <w:rPr>
                <w:b/>
                <w:bCs/>
                <w:szCs w:val="24"/>
                <w:lang w:val="es-ES"/>
              </w:rPr>
              <w:t>(francos suizos)</w:t>
            </w:r>
          </w:p>
        </w:tc>
        <w:tc>
          <w:tcPr>
            <w:tcW w:w="3539" w:type="dxa"/>
            <w:gridSpan w:val="2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107" w:type="dxa"/>
              <w:bottom w:w="0" w:type="dxa"/>
              <w:right w:w="107" w:type="dxa"/>
            </w:tcMar>
            <w:hideMark/>
          </w:tcPr>
          <w:p w14:paraId="71606105" w14:textId="1B66EE88" w:rsidR="00501F79" w:rsidRPr="00B5718B" w:rsidRDefault="005000CA" w:rsidP="00396994">
            <w:pPr>
              <w:tabs>
                <w:tab w:val="right" w:pos="3293"/>
              </w:tabs>
              <w:spacing w:before="200"/>
              <w:ind w:left="317" w:right="-58"/>
              <w:rPr>
                <w:b/>
                <w:bCs/>
                <w:szCs w:val="24"/>
                <w:lang w:val="es-ES"/>
              </w:rPr>
            </w:pPr>
            <w:r w:rsidRPr="00B5718B">
              <w:rPr>
                <w:b/>
                <w:szCs w:val="24"/>
                <w:u w:val="single"/>
                <w:lang w:val="es-ES"/>
              </w:rPr>
              <w:tab/>
            </w:r>
          </w:p>
        </w:tc>
      </w:tr>
    </w:tbl>
    <w:p w14:paraId="020C9AA4" w14:textId="77777777" w:rsidR="00501F79" w:rsidRPr="00B5718B" w:rsidRDefault="00501F79" w:rsidP="003D2EF5">
      <w:pPr>
        <w:pStyle w:val="BodyText2"/>
        <w:ind w:right="-1"/>
        <w:rPr>
          <w:sz w:val="24"/>
          <w:szCs w:val="24"/>
          <w:lang w:val="es-ES"/>
        </w:rPr>
      </w:pPr>
    </w:p>
    <w:p w14:paraId="389531C9" w14:textId="77777777" w:rsidR="000E4A7C" w:rsidRPr="00B5718B" w:rsidRDefault="000E4A7C">
      <w:pPr>
        <w:rPr>
          <w:b/>
          <w:szCs w:val="24"/>
          <w:lang w:val="es-ES"/>
        </w:rPr>
      </w:pPr>
      <w:r w:rsidRPr="00B5718B">
        <w:rPr>
          <w:b/>
          <w:szCs w:val="24"/>
          <w:lang w:val="es-ES"/>
        </w:rPr>
        <w:br w:type="page"/>
      </w:r>
    </w:p>
    <w:p w14:paraId="4EA3CC4E" w14:textId="77777777" w:rsidR="00DE6658" w:rsidRPr="00B5718B" w:rsidRDefault="00DE6658" w:rsidP="00882579">
      <w:pPr>
        <w:ind w:right="-3"/>
        <w:jc w:val="both"/>
        <w:rPr>
          <w:b/>
          <w:szCs w:val="24"/>
          <w:lang w:val="es-ES"/>
        </w:rPr>
      </w:pPr>
    </w:p>
    <w:tbl>
      <w:tblPr>
        <w:tblW w:w="9630" w:type="dxa"/>
        <w:tblInd w:w="1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107" w:type="dxa"/>
          <w:right w:w="107" w:type="dxa"/>
        </w:tblCellMar>
        <w:tblLook w:val="04A0" w:firstRow="1" w:lastRow="0" w:firstColumn="1" w:lastColumn="0" w:noHBand="0" w:noVBand="1"/>
      </w:tblPr>
      <w:tblGrid>
        <w:gridCol w:w="4950"/>
        <w:gridCol w:w="2970"/>
        <w:gridCol w:w="1710"/>
      </w:tblGrid>
      <w:tr w:rsidR="00DE6658" w:rsidRPr="00555F3C" w14:paraId="105BE6EC" w14:textId="77777777" w:rsidTr="00EE5DAD">
        <w:trPr>
          <w:cantSplit/>
        </w:trPr>
        <w:tc>
          <w:tcPr>
            <w:tcW w:w="9630" w:type="dxa"/>
            <w:gridSpan w:val="3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CE1A679" w14:textId="77777777" w:rsidR="00DE6658" w:rsidRPr="00B5718B" w:rsidRDefault="00DE6658" w:rsidP="00EE5DAD">
            <w:pPr>
              <w:tabs>
                <w:tab w:val="left" w:pos="567"/>
                <w:tab w:val="left" w:pos="8505"/>
                <w:tab w:val="left" w:pos="10490"/>
              </w:tabs>
              <w:spacing w:before="120"/>
              <w:ind w:left="142" w:right="690"/>
              <w:rPr>
                <w:b/>
                <w:szCs w:val="24"/>
                <w:lang w:val="es-ES" w:eastAsia="en-US"/>
              </w:rPr>
            </w:pPr>
            <w:r w:rsidRPr="00B5718B">
              <w:rPr>
                <w:b/>
                <w:szCs w:val="24"/>
                <w:lang w:val="es-ES"/>
              </w:rPr>
              <w:t>9.</w:t>
            </w:r>
            <w:r w:rsidRPr="00B5718B">
              <w:rPr>
                <w:b/>
                <w:szCs w:val="24"/>
                <w:lang w:val="es-ES"/>
              </w:rPr>
              <w:tab/>
              <w:t>Mod</w:t>
            </w:r>
            <w:r w:rsidR="00556A8A" w:rsidRPr="00B5718B">
              <w:rPr>
                <w:b/>
                <w:szCs w:val="24"/>
                <w:lang w:val="es-ES"/>
              </w:rPr>
              <w:t>o</w:t>
            </w:r>
            <w:r w:rsidR="00C52B50" w:rsidRPr="00B5718B">
              <w:rPr>
                <w:b/>
                <w:szCs w:val="24"/>
                <w:lang w:val="es-ES"/>
              </w:rPr>
              <w:t xml:space="preserve"> de pago</w:t>
            </w:r>
            <w:r w:rsidRPr="00B5718B">
              <w:rPr>
                <w:b/>
                <w:szCs w:val="24"/>
                <w:lang w:val="es-ES"/>
              </w:rPr>
              <w:t xml:space="preserve">: </w:t>
            </w:r>
          </w:p>
          <w:p w14:paraId="77BC5D80" w14:textId="77777777" w:rsidR="00DE6658" w:rsidRPr="00B5718B" w:rsidRDefault="00C52B50" w:rsidP="00C52B50">
            <w:pPr>
              <w:tabs>
                <w:tab w:val="left" w:pos="142"/>
                <w:tab w:val="left" w:pos="10632"/>
              </w:tabs>
              <w:spacing w:before="240" w:after="60"/>
              <w:ind w:left="142" w:right="690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Identidad del autor del pago</w:t>
            </w:r>
            <w:r w:rsidR="00DE6658" w:rsidRPr="00B5718B">
              <w:rPr>
                <w:szCs w:val="24"/>
                <w:lang w:val="es-ES"/>
              </w:rPr>
              <w:t xml:space="preserve">: </w:t>
            </w:r>
            <w:r w:rsidR="00DE6658" w:rsidRPr="00B5718B">
              <w:rPr>
                <w:szCs w:val="24"/>
                <w:u w:val="dotted"/>
                <w:lang w:val="es-ES"/>
              </w:rPr>
              <w:tab/>
            </w:r>
          </w:p>
        </w:tc>
      </w:tr>
      <w:tr w:rsidR="00DE6658" w:rsidRPr="00555F3C" w14:paraId="49E6C2F9" w14:textId="77777777" w:rsidTr="00EE5DAD">
        <w:trPr>
          <w:cantSplit/>
          <w:trHeight w:val="525"/>
        </w:trPr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14:paraId="30B6A31C" w14:textId="77777777" w:rsidR="00DE6658" w:rsidRPr="00B5718B" w:rsidRDefault="00C52B50" w:rsidP="00C52B50">
            <w:pPr>
              <w:tabs>
                <w:tab w:val="left" w:pos="-110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ind w:left="160" w:right="-480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 xml:space="preserve">Pago recibido y confirmado por la </w:t>
            </w:r>
            <w:r w:rsidR="00DE6658" w:rsidRPr="00B5718B">
              <w:rPr>
                <w:szCs w:val="24"/>
                <w:lang w:val="es-ES"/>
              </w:rPr>
              <w:t>OMPI</w:t>
            </w:r>
            <w:r w:rsidR="00DE6658" w:rsidRPr="00B5718B">
              <w:rPr>
                <w:szCs w:val="24"/>
                <w:lang w:val="es-ES"/>
              </w:rPr>
              <w:tab/>
            </w:r>
            <w:r w:rsidR="00DE6658" w:rsidRPr="00B5718B">
              <w:rPr>
                <w:szCs w:val="24"/>
                <w:lang w:val="es-E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6658" w:rsidRPr="00B5718B">
              <w:rPr>
                <w:szCs w:val="24"/>
                <w:lang w:val="es-ES"/>
              </w:rPr>
              <w:instrText xml:space="preserve"> FORMCHECKBOX </w:instrText>
            </w:r>
            <w:r w:rsidR="00DE6658" w:rsidRPr="00B5718B">
              <w:rPr>
                <w:szCs w:val="24"/>
                <w:lang w:val="es-ES"/>
              </w:rPr>
            </w:r>
            <w:r w:rsidR="00DE6658" w:rsidRPr="00B5718B">
              <w:rPr>
                <w:szCs w:val="24"/>
                <w:lang w:val="es-ES"/>
              </w:rPr>
              <w:fldChar w:fldCharType="separate"/>
            </w:r>
            <w:r w:rsidR="00DE6658" w:rsidRPr="00B5718B">
              <w:rPr>
                <w:szCs w:val="24"/>
                <w:lang w:val="es-ES"/>
              </w:rPr>
              <w:fldChar w:fldCharType="end"/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9C2590" w14:textId="77777777" w:rsidR="00DE6658" w:rsidRPr="00B5718B" w:rsidRDefault="004C4A61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110"/>
              <w:rPr>
                <w:sz w:val="20"/>
                <w:lang w:val="es-ES"/>
              </w:rPr>
            </w:pPr>
            <w:r w:rsidRPr="00B5718B">
              <w:rPr>
                <w:sz w:val="20"/>
                <w:lang w:val="es-ES"/>
              </w:rPr>
              <w:t>Número</w:t>
            </w:r>
            <w:r w:rsidR="00DE6658" w:rsidRPr="00B5718B">
              <w:rPr>
                <w:sz w:val="20"/>
                <w:lang w:val="es-ES"/>
              </w:rPr>
              <w:t xml:space="preserve"> de </w:t>
            </w:r>
            <w:r w:rsidR="00C52B50" w:rsidRPr="00B5718B">
              <w:rPr>
                <w:sz w:val="20"/>
                <w:lang w:val="es-ES"/>
              </w:rPr>
              <w:t>recibo</w:t>
            </w:r>
            <w:r w:rsidR="00DE6658" w:rsidRPr="00B5718B">
              <w:rPr>
                <w:sz w:val="20"/>
                <w:lang w:val="es-ES"/>
              </w:rPr>
              <w:t xml:space="preserve"> de l</w:t>
            </w:r>
            <w:r w:rsidR="00C52B50" w:rsidRPr="00B5718B">
              <w:rPr>
                <w:sz w:val="20"/>
                <w:lang w:val="es-ES"/>
              </w:rPr>
              <w:t xml:space="preserve">a </w:t>
            </w:r>
            <w:r w:rsidR="00DE6658" w:rsidRPr="00B5718B">
              <w:rPr>
                <w:sz w:val="20"/>
                <w:lang w:val="es-ES"/>
              </w:rPr>
              <w:t>OMPI</w:t>
            </w:r>
          </w:p>
          <w:p w14:paraId="2659EE97" w14:textId="77777777" w:rsidR="00DE6658" w:rsidRPr="00B5718B" w:rsidRDefault="00DE6658" w:rsidP="00EE5DAD">
            <w:pPr>
              <w:tabs>
                <w:tab w:val="left" w:pos="142"/>
                <w:tab w:val="left" w:pos="3287"/>
                <w:tab w:val="left" w:pos="4145"/>
                <w:tab w:val="left" w:pos="4429"/>
                <w:tab w:val="right" w:pos="7655"/>
                <w:tab w:val="left" w:pos="8505"/>
                <w:tab w:val="left" w:pos="10490"/>
              </w:tabs>
              <w:spacing w:before="40" w:after="40"/>
              <w:ind w:left="142" w:right="-20" w:firstLine="18"/>
              <w:rPr>
                <w:szCs w:val="24"/>
                <w:vertAlign w:val="superscript"/>
                <w:lang w:val="es-ES"/>
              </w:rPr>
            </w:pPr>
            <w:r w:rsidRPr="00B5718B">
              <w:rPr>
                <w:szCs w:val="24"/>
                <w:u w:val="dotted"/>
                <w:lang w:val="es-ES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322D232" w14:textId="77777777" w:rsidR="00DE6658" w:rsidRPr="00B5718B" w:rsidRDefault="00DE6658" w:rsidP="00EE5DAD">
            <w:pPr>
              <w:tabs>
                <w:tab w:val="left" w:pos="142"/>
                <w:tab w:val="left" w:pos="206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60"/>
              <w:ind w:left="142" w:right="266"/>
              <w:rPr>
                <w:szCs w:val="24"/>
                <w:vertAlign w:val="superscript"/>
                <w:lang w:val="es-ES"/>
              </w:rPr>
            </w:pPr>
          </w:p>
        </w:tc>
      </w:tr>
      <w:tr w:rsidR="00DE6658" w:rsidRPr="00B5718B" w14:paraId="7CE847C3" w14:textId="77777777" w:rsidTr="00EE5DAD">
        <w:trPr>
          <w:cantSplit/>
        </w:trPr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14:paraId="34D29922" w14:textId="77777777" w:rsidR="00DE6658" w:rsidRPr="00B5718B" w:rsidRDefault="00556A8A" w:rsidP="00EE5DAD">
            <w:pPr>
              <w:tabs>
                <w:tab w:val="left" w:pos="142"/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 xml:space="preserve">Cargo en la cuenta abierta en la </w:t>
            </w:r>
            <w:r w:rsidR="004C4A61" w:rsidRPr="00B5718B">
              <w:rPr>
                <w:szCs w:val="24"/>
                <w:lang w:val="es-ES"/>
              </w:rPr>
              <w:t>OMPI:</w:t>
            </w:r>
            <w:r w:rsidR="00DE6658" w:rsidRPr="00B5718B">
              <w:rPr>
                <w:szCs w:val="24"/>
                <w:lang w:val="es-ES"/>
              </w:rPr>
              <w:t xml:space="preserve"> </w:t>
            </w:r>
          </w:p>
          <w:p w14:paraId="0E497C8E" w14:textId="77777777" w:rsidR="00DE6658" w:rsidRPr="00B5718B" w:rsidRDefault="00DE6658" w:rsidP="00EE5DAD">
            <w:pPr>
              <w:tabs>
                <w:tab w:val="left" w:pos="142"/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  <w:lang w:val="es-ES"/>
              </w:rPr>
            </w:pPr>
          </w:p>
          <w:p w14:paraId="343C06D7" w14:textId="77777777" w:rsidR="00DE6658" w:rsidRPr="00B5718B" w:rsidRDefault="00556A8A" w:rsidP="00EE5DAD">
            <w:pPr>
              <w:tabs>
                <w:tab w:val="left" w:pos="142"/>
                <w:tab w:val="left" w:pos="2694"/>
                <w:tab w:val="left" w:pos="3686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Pago en la cuenta bancaria de la OMPI</w:t>
            </w:r>
          </w:p>
          <w:p w14:paraId="7DDF22DE" w14:textId="59FA833F" w:rsidR="00DE6658" w:rsidRPr="00213DFE" w:rsidRDefault="00A049FB" w:rsidP="00EE5DAD">
            <w:pPr>
              <w:tabs>
                <w:tab w:val="left" w:pos="142"/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266"/>
              <w:rPr>
                <w:szCs w:val="24"/>
                <w:lang w:val="en-US"/>
              </w:rPr>
            </w:pPr>
            <w:r w:rsidRPr="00213DFE">
              <w:rPr>
                <w:szCs w:val="24"/>
                <w:lang w:val="en-US"/>
              </w:rPr>
              <w:t>N</w:t>
            </w:r>
            <w:r w:rsidR="00556A8A" w:rsidRPr="00213DFE">
              <w:rPr>
                <w:szCs w:val="24"/>
                <w:lang w:val="en-US"/>
              </w:rPr>
              <w:t>.º</w:t>
            </w:r>
            <w:r w:rsidR="00DE6658" w:rsidRPr="00213DFE">
              <w:rPr>
                <w:szCs w:val="24"/>
                <w:lang w:val="en-US"/>
              </w:rPr>
              <w:t xml:space="preserve"> IBAN</w:t>
            </w:r>
            <w:r w:rsidR="009249FB" w:rsidRPr="00213DFE">
              <w:rPr>
                <w:szCs w:val="24"/>
                <w:lang w:val="en-US"/>
              </w:rPr>
              <w:t xml:space="preserve">: </w:t>
            </w:r>
            <w:r w:rsidR="00DE6658" w:rsidRPr="00213DFE">
              <w:rPr>
                <w:szCs w:val="24"/>
                <w:lang w:val="en-US"/>
              </w:rPr>
              <w:t xml:space="preserve"> </w:t>
            </w:r>
            <w:r w:rsidR="004E45A4" w:rsidRPr="00307892">
              <w:rPr>
                <w:szCs w:val="24"/>
                <w:lang w:val="en-US"/>
              </w:rPr>
              <w:t>CH77 0024 0240 FP10 1035 6</w:t>
            </w:r>
          </w:p>
          <w:p w14:paraId="7449AAC3" w14:textId="3BA061B7" w:rsidR="00DE6658" w:rsidRPr="00213DFE" w:rsidRDefault="00E00779" w:rsidP="00EE5DAD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35"/>
              <w:rPr>
                <w:szCs w:val="24"/>
                <w:lang w:val="en-US"/>
              </w:rPr>
            </w:pPr>
            <w:r w:rsidRPr="00213DFE">
              <w:rPr>
                <w:szCs w:val="24"/>
                <w:lang w:val="en-US"/>
              </w:rPr>
              <w:t>UBS SWITZERLAND AG, ZURICH, SWITZERLAND</w:t>
            </w:r>
            <w:r w:rsidR="00DE6658" w:rsidRPr="00213DFE">
              <w:rPr>
                <w:szCs w:val="24"/>
                <w:lang w:val="en-US"/>
              </w:rPr>
              <w:tab/>
            </w:r>
            <w:r w:rsidR="00DE6658" w:rsidRPr="00B5718B">
              <w:rPr>
                <w:szCs w:val="24"/>
                <w:lang w:val="es-E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6658" w:rsidRPr="00213DFE">
              <w:rPr>
                <w:szCs w:val="24"/>
                <w:lang w:val="en-US"/>
              </w:rPr>
              <w:instrText xml:space="preserve"> FORMCHECKBOX </w:instrText>
            </w:r>
            <w:r w:rsidR="00DE6658" w:rsidRPr="00B5718B">
              <w:rPr>
                <w:szCs w:val="24"/>
                <w:lang w:val="es-ES"/>
              </w:rPr>
            </w:r>
            <w:r w:rsidR="00DE6658" w:rsidRPr="00B5718B">
              <w:rPr>
                <w:szCs w:val="24"/>
                <w:lang w:val="es-ES"/>
              </w:rPr>
              <w:fldChar w:fldCharType="separate"/>
            </w:r>
            <w:r w:rsidR="00DE6658" w:rsidRPr="00B5718B">
              <w:rPr>
                <w:szCs w:val="24"/>
                <w:lang w:val="es-ES"/>
              </w:rPr>
              <w:fldChar w:fldCharType="end"/>
            </w:r>
          </w:p>
          <w:p w14:paraId="4928EE74" w14:textId="514AC23F" w:rsidR="00DE6658" w:rsidRPr="00B5718B" w:rsidRDefault="00556A8A" w:rsidP="00EE5DAD">
            <w:pPr>
              <w:tabs>
                <w:tab w:val="left" w:pos="142"/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 w:right="266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Swift/BIC</w:t>
            </w:r>
            <w:r w:rsidR="00DE6658" w:rsidRPr="00B5718B">
              <w:rPr>
                <w:szCs w:val="24"/>
                <w:lang w:val="es-ES"/>
              </w:rPr>
              <w:t xml:space="preserve">: </w:t>
            </w:r>
            <w:r w:rsidR="00A833BE" w:rsidRPr="00B5718B">
              <w:rPr>
                <w:szCs w:val="24"/>
                <w:lang w:val="es-ES"/>
              </w:rPr>
              <w:t xml:space="preserve"> </w:t>
            </w:r>
            <w:r w:rsidR="004E45A4" w:rsidRPr="00307892">
              <w:rPr>
                <w:szCs w:val="24"/>
                <w:lang w:val="en-US"/>
              </w:rPr>
              <w:t>UBSWCHZH80A</w:t>
            </w: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50BC78" w14:textId="77777777" w:rsidR="00DE6658" w:rsidRPr="00B5718B" w:rsidRDefault="00DE6658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  <w:u w:val="dotted"/>
                <w:lang w:val="es-ES"/>
              </w:rPr>
            </w:pPr>
          </w:p>
          <w:p w14:paraId="2E5B29C0" w14:textId="77777777" w:rsidR="00DE6658" w:rsidRPr="00B5718B" w:rsidRDefault="00DE6658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ind w:left="142" w:right="266"/>
              <w:rPr>
                <w:sz w:val="22"/>
                <w:szCs w:val="22"/>
                <w:lang w:val="es-ES"/>
              </w:rPr>
            </w:pPr>
            <w:r w:rsidRPr="00B5718B">
              <w:rPr>
                <w:szCs w:val="24"/>
                <w:u w:val="dotted"/>
                <w:lang w:val="es-ES"/>
              </w:rPr>
              <w:tab/>
            </w:r>
            <w:r w:rsidRPr="00B5718B">
              <w:rPr>
                <w:szCs w:val="24"/>
                <w:vertAlign w:val="superscript"/>
                <w:lang w:val="es-ES"/>
              </w:rPr>
              <w:br/>
            </w:r>
          </w:p>
          <w:p w14:paraId="7A5D82A3" w14:textId="77777777" w:rsidR="00DE6658" w:rsidRPr="00B5718B" w:rsidRDefault="00DE6658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 w:after="240"/>
              <w:ind w:left="142" w:right="266"/>
              <w:rPr>
                <w:szCs w:val="24"/>
                <w:lang w:val="es-ES"/>
              </w:rPr>
            </w:pPr>
          </w:p>
          <w:p w14:paraId="74C7BBA2" w14:textId="77777777" w:rsidR="00E00779" w:rsidRPr="00B5718B" w:rsidRDefault="00E00779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ind w:left="142" w:right="266"/>
              <w:rPr>
                <w:sz w:val="20"/>
                <w:lang w:val="es-ES"/>
              </w:rPr>
            </w:pPr>
          </w:p>
          <w:p w14:paraId="7069A9E3" w14:textId="48A4C934" w:rsidR="00DE6658" w:rsidRPr="00B5718B" w:rsidRDefault="00C52B50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ind w:left="142" w:right="266"/>
              <w:rPr>
                <w:szCs w:val="24"/>
                <w:vertAlign w:val="superscript"/>
                <w:lang w:val="es-ES"/>
              </w:rPr>
            </w:pPr>
            <w:r w:rsidRPr="00B5718B">
              <w:rPr>
                <w:sz w:val="20"/>
                <w:lang w:val="es-ES"/>
              </w:rPr>
              <w:t>Referencia del pago</w:t>
            </w:r>
          </w:p>
          <w:p w14:paraId="20A76147" w14:textId="77777777" w:rsidR="00DE6658" w:rsidRPr="00B5718B" w:rsidRDefault="00DE6658" w:rsidP="00EE5DAD">
            <w:pPr>
              <w:tabs>
                <w:tab w:val="left" w:pos="142"/>
                <w:tab w:val="left" w:pos="3287"/>
                <w:tab w:val="left" w:pos="4145"/>
                <w:tab w:val="right" w:pos="4429"/>
                <w:tab w:val="left" w:pos="8505"/>
                <w:tab w:val="left" w:pos="10490"/>
              </w:tabs>
              <w:spacing w:before="40"/>
              <w:ind w:left="142" w:right="-8"/>
              <w:rPr>
                <w:szCs w:val="24"/>
                <w:vertAlign w:val="superscript"/>
                <w:lang w:val="es-ES"/>
              </w:rPr>
            </w:pPr>
            <w:r w:rsidRPr="00B5718B">
              <w:rPr>
                <w:szCs w:val="24"/>
                <w:u w:val="dotted"/>
                <w:lang w:val="es-ES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504BA55A" w14:textId="77777777" w:rsidR="00DE6658" w:rsidRPr="00B5718B" w:rsidRDefault="00556A8A" w:rsidP="00EE5DAD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20" w:firstLine="18"/>
              <w:rPr>
                <w:sz w:val="20"/>
                <w:lang w:val="es-ES"/>
              </w:rPr>
            </w:pPr>
            <w:r w:rsidRPr="00B5718B">
              <w:rPr>
                <w:sz w:val="20"/>
                <w:lang w:val="es-ES"/>
              </w:rPr>
              <w:t>A</w:t>
            </w:r>
            <w:r w:rsidR="00C52B50" w:rsidRPr="00B5718B">
              <w:rPr>
                <w:sz w:val="20"/>
                <w:lang w:val="es-ES"/>
              </w:rPr>
              <w:t xml:space="preserve"> nombre de</w:t>
            </w:r>
          </w:p>
          <w:p w14:paraId="01134F42" w14:textId="77777777" w:rsidR="00DE6658" w:rsidRPr="00B5718B" w:rsidRDefault="00DE6658" w:rsidP="00EE5DAD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20"/>
              <w:rPr>
                <w:sz w:val="20"/>
                <w:lang w:val="es-ES"/>
              </w:rPr>
            </w:pPr>
            <w:r w:rsidRPr="00B5718B">
              <w:rPr>
                <w:szCs w:val="24"/>
                <w:u w:val="dotted"/>
                <w:lang w:val="es-ES"/>
              </w:rPr>
              <w:tab/>
            </w:r>
            <w:r w:rsidRPr="00B5718B">
              <w:rPr>
                <w:szCs w:val="24"/>
                <w:u w:val="dotted"/>
                <w:lang w:val="es-ES"/>
              </w:rPr>
              <w:tab/>
            </w:r>
          </w:p>
          <w:p w14:paraId="5CD4371F" w14:textId="77777777" w:rsidR="00DE6658" w:rsidRPr="00B5718B" w:rsidRDefault="00DE6658" w:rsidP="00EE5DAD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-20"/>
              <w:rPr>
                <w:szCs w:val="24"/>
                <w:lang w:val="es-ES"/>
              </w:rPr>
            </w:pPr>
            <w:r w:rsidRPr="00B5718B">
              <w:rPr>
                <w:szCs w:val="24"/>
                <w:u w:val="dotted"/>
                <w:lang w:val="es-ES"/>
              </w:rPr>
              <w:tab/>
            </w:r>
          </w:p>
          <w:p w14:paraId="456A0CBE" w14:textId="77777777" w:rsidR="00E00779" w:rsidRPr="00B5718B" w:rsidRDefault="00E00779" w:rsidP="00E00779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ind w:left="142" w:right="-23"/>
              <w:rPr>
                <w:sz w:val="20"/>
                <w:lang w:val="es-ES"/>
              </w:rPr>
            </w:pPr>
          </w:p>
          <w:p w14:paraId="5453772E" w14:textId="141003AF" w:rsidR="00DE6658" w:rsidRPr="00B5718B" w:rsidRDefault="00C52B50" w:rsidP="00870708">
            <w:pPr>
              <w:tabs>
                <w:tab w:val="left" w:pos="142"/>
                <w:tab w:val="left" w:pos="1400"/>
                <w:tab w:val="left" w:pos="1510"/>
                <w:tab w:val="left" w:pos="4429"/>
                <w:tab w:val="left" w:pos="8080"/>
                <w:tab w:val="left" w:pos="8505"/>
                <w:tab w:val="left" w:pos="10490"/>
              </w:tabs>
              <w:spacing w:before="460"/>
              <w:ind w:left="142" w:right="-23"/>
              <w:rPr>
                <w:szCs w:val="24"/>
                <w:vertAlign w:val="superscript"/>
                <w:lang w:val="es-ES"/>
              </w:rPr>
            </w:pPr>
            <w:r w:rsidRPr="00B5718B">
              <w:rPr>
                <w:sz w:val="20"/>
                <w:lang w:val="es-ES"/>
              </w:rPr>
              <w:t>dd</w:t>
            </w:r>
            <w:r w:rsidR="00DE6658" w:rsidRPr="00B5718B">
              <w:rPr>
                <w:sz w:val="20"/>
                <w:lang w:val="es-ES"/>
              </w:rPr>
              <w:t>/mm/aaaa</w:t>
            </w:r>
          </w:p>
          <w:p w14:paraId="210FF9A1" w14:textId="77777777" w:rsidR="00DE6658" w:rsidRPr="00B5718B" w:rsidRDefault="00DE6658" w:rsidP="00EE5DAD">
            <w:pPr>
              <w:tabs>
                <w:tab w:val="left" w:pos="142"/>
                <w:tab w:val="left" w:pos="2204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40"/>
              <w:ind w:left="142" w:right="34"/>
              <w:rPr>
                <w:szCs w:val="24"/>
                <w:vertAlign w:val="superscript"/>
                <w:lang w:val="es-ES"/>
              </w:rPr>
            </w:pPr>
            <w:r w:rsidRPr="00B5718B">
              <w:rPr>
                <w:szCs w:val="24"/>
                <w:u w:val="dotted"/>
                <w:lang w:val="es-ES"/>
              </w:rPr>
              <w:tab/>
            </w:r>
          </w:p>
        </w:tc>
      </w:tr>
      <w:tr w:rsidR="00DE6658" w:rsidRPr="00B5718B" w14:paraId="7DE48D97" w14:textId="77777777" w:rsidTr="00EE5DAD">
        <w:trPr>
          <w:cantSplit/>
        </w:trPr>
        <w:tc>
          <w:tcPr>
            <w:tcW w:w="4950" w:type="dxa"/>
            <w:tcBorders>
              <w:top w:val="nil"/>
              <w:left w:val="single" w:sz="6" w:space="0" w:color="auto"/>
              <w:bottom w:val="nil"/>
              <w:right w:val="nil"/>
            </w:tcBorders>
            <w:hideMark/>
          </w:tcPr>
          <w:p w14:paraId="7615FF78" w14:textId="77777777" w:rsidR="00DE6658" w:rsidRPr="00B5718B" w:rsidRDefault="00556A8A" w:rsidP="00556A8A">
            <w:pPr>
              <w:tabs>
                <w:tab w:val="left" w:pos="142"/>
                <w:tab w:val="left" w:pos="2552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120"/>
              <w:ind w:left="142" w:right="266"/>
              <w:rPr>
                <w:szCs w:val="24"/>
                <w:lang w:val="es-ES"/>
              </w:rPr>
            </w:pPr>
            <w:r w:rsidRPr="00B5718B">
              <w:rPr>
                <w:szCs w:val="24"/>
                <w:lang w:val="es-ES"/>
              </w:rPr>
              <w:t>Pago en la cuenta de cheques postales</w:t>
            </w:r>
            <w:r w:rsidR="00DE6658" w:rsidRPr="00B5718B">
              <w:rPr>
                <w:szCs w:val="24"/>
                <w:lang w:val="es-ES"/>
              </w:rPr>
              <w:t xml:space="preserve"> de l</w:t>
            </w:r>
            <w:r w:rsidRPr="00B5718B">
              <w:rPr>
                <w:szCs w:val="24"/>
                <w:lang w:val="es-ES"/>
              </w:rPr>
              <w:t xml:space="preserve">a </w:t>
            </w:r>
            <w:r w:rsidR="00DE6658" w:rsidRPr="00B5718B">
              <w:rPr>
                <w:szCs w:val="24"/>
                <w:lang w:val="es-ES"/>
              </w:rPr>
              <w:t>OMPI</w:t>
            </w:r>
            <w:r w:rsidRPr="00B5718B">
              <w:rPr>
                <w:szCs w:val="24"/>
                <w:lang w:val="es-ES"/>
              </w:rPr>
              <w:t xml:space="preserve"> </w:t>
            </w:r>
            <w:r w:rsidR="00DE6658" w:rsidRPr="00B5718B">
              <w:rPr>
                <w:szCs w:val="24"/>
                <w:lang w:val="es-ES"/>
              </w:rPr>
              <w:t>(</w:t>
            </w:r>
            <w:r w:rsidRPr="00B5718B">
              <w:rPr>
                <w:szCs w:val="24"/>
                <w:lang w:val="es-ES"/>
              </w:rPr>
              <w:t>solo dentro de Europa</w:t>
            </w:r>
            <w:r w:rsidR="00DE6658" w:rsidRPr="00B5718B">
              <w:rPr>
                <w:szCs w:val="24"/>
                <w:lang w:val="es-ES"/>
              </w:rPr>
              <w:t>)</w:t>
            </w:r>
          </w:p>
          <w:p w14:paraId="44F693B5" w14:textId="2BBAF837" w:rsidR="00DE6658" w:rsidRPr="00213DFE" w:rsidRDefault="00A049FB" w:rsidP="00EE5DAD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  <w:r w:rsidRPr="00213DFE">
              <w:rPr>
                <w:szCs w:val="24"/>
                <w:lang w:val="en-US"/>
              </w:rPr>
              <w:t>N</w:t>
            </w:r>
            <w:r w:rsidR="00556A8A" w:rsidRPr="00213DFE">
              <w:rPr>
                <w:szCs w:val="24"/>
                <w:lang w:val="en-US"/>
              </w:rPr>
              <w:t>.º</w:t>
            </w:r>
            <w:r w:rsidR="00DE6658" w:rsidRPr="00213DFE">
              <w:rPr>
                <w:szCs w:val="24"/>
                <w:lang w:val="en-US"/>
              </w:rPr>
              <w:t xml:space="preserve"> IBAN</w:t>
            </w:r>
            <w:r w:rsidR="009249FB" w:rsidRPr="00213DFE">
              <w:rPr>
                <w:szCs w:val="24"/>
                <w:lang w:val="en-US"/>
              </w:rPr>
              <w:t xml:space="preserve">: </w:t>
            </w:r>
            <w:r w:rsidR="00DE6658" w:rsidRPr="00213DFE">
              <w:rPr>
                <w:szCs w:val="24"/>
                <w:lang w:val="en-US"/>
              </w:rPr>
              <w:t xml:space="preserve"> CH03 0900 0000 1200 5000 8</w:t>
            </w:r>
            <w:r w:rsidR="00DE6658" w:rsidRPr="00213DFE">
              <w:rPr>
                <w:szCs w:val="24"/>
                <w:lang w:val="en-US"/>
              </w:rPr>
              <w:tab/>
            </w:r>
            <w:r w:rsidR="00DE6658" w:rsidRPr="00B5718B">
              <w:rPr>
                <w:szCs w:val="24"/>
                <w:lang w:val="es-E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E6658" w:rsidRPr="00213DFE">
              <w:rPr>
                <w:szCs w:val="24"/>
                <w:lang w:val="en-US"/>
              </w:rPr>
              <w:instrText xml:space="preserve"> FORMCHECKBOX </w:instrText>
            </w:r>
            <w:r w:rsidR="00DE6658" w:rsidRPr="00B5718B">
              <w:rPr>
                <w:szCs w:val="24"/>
                <w:lang w:val="es-ES"/>
              </w:rPr>
            </w:r>
            <w:r w:rsidR="00DE6658" w:rsidRPr="00B5718B">
              <w:rPr>
                <w:szCs w:val="24"/>
                <w:lang w:val="es-ES"/>
              </w:rPr>
              <w:fldChar w:fldCharType="separate"/>
            </w:r>
            <w:r w:rsidR="00DE6658" w:rsidRPr="00B5718B">
              <w:rPr>
                <w:szCs w:val="24"/>
                <w:lang w:val="es-ES"/>
              </w:rPr>
              <w:fldChar w:fldCharType="end"/>
            </w:r>
          </w:p>
          <w:p w14:paraId="428D5CFF" w14:textId="1F8F4A0B" w:rsidR="00DE6658" w:rsidRPr="00213DFE" w:rsidRDefault="00DE6658" w:rsidP="00EE5DAD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  <w:r w:rsidRPr="00213DFE">
              <w:rPr>
                <w:szCs w:val="24"/>
                <w:lang w:val="en-US"/>
              </w:rPr>
              <w:t>Swift/BIC:</w:t>
            </w:r>
            <w:r w:rsidR="00A833BE" w:rsidRPr="00213DFE">
              <w:rPr>
                <w:szCs w:val="24"/>
                <w:lang w:val="en-US"/>
              </w:rPr>
              <w:t xml:space="preserve"> </w:t>
            </w:r>
            <w:r w:rsidRPr="00213DFE">
              <w:rPr>
                <w:szCs w:val="24"/>
                <w:lang w:val="en-US"/>
              </w:rPr>
              <w:t xml:space="preserve"> POFICHBE</w:t>
            </w:r>
          </w:p>
          <w:p w14:paraId="557C7C27" w14:textId="77777777" w:rsidR="00046A70" w:rsidRPr="00213DFE" w:rsidRDefault="00046A70" w:rsidP="00EE5DAD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</w:p>
          <w:p w14:paraId="44357F19" w14:textId="77777777" w:rsidR="00DE6658" w:rsidRPr="00213DFE" w:rsidRDefault="00DE6658" w:rsidP="00EE5DAD">
            <w:pPr>
              <w:tabs>
                <w:tab w:val="left" w:pos="142"/>
                <w:tab w:val="left" w:pos="4395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ind w:left="142"/>
              <w:rPr>
                <w:szCs w:val="24"/>
                <w:lang w:val="en-US"/>
              </w:rPr>
            </w:pPr>
          </w:p>
        </w:tc>
        <w:tc>
          <w:tcPr>
            <w:tcW w:w="2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59C177" w14:textId="77777777" w:rsidR="00DE6658" w:rsidRPr="00213DFE" w:rsidRDefault="00DE6658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  <w:lang w:val="en-US"/>
              </w:rPr>
            </w:pPr>
          </w:p>
          <w:p w14:paraId="355FD4D6" w14:textId="77777777" w:rsidR="00DE6658" w:rsidRPr="00B5718B" w:rsidRDefault="00C52B50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  <w:lang w:val="es-ES"/>
              </w:rPr>
            </w:pPr>
            <w:r w:rsidRPr="00B5718B">
              <w:rPr>
                <w:sz w:val="20"/>
                <w:lang w:val="es-ES"/>
              </w:rPr>
              <w:t>Referencia del pago</w:t>
            </w:r>
          </w:p>
          <w:p w14:paraId="3874F115" w14:textId="77777777" w:rsidR="00DE6658" w:rsidRPr="00B5718B" w:rsidRDefault="00DE6658" w:rsidP="00EE5DAD">
            <w:pPr>
              <w:tabs>
                <w:tab w:val="left" w:pos="142"/>
                <w:tab w:val="left" w:pos="3287"/>
                <w:tab w:val="left" w:pos="4145"/>
                <w:tab w:val="right" w:pos="4429"/>
                <w:tab w:val="left" w:pos="8505"/>
                <w:tab w:val="left" w:pos="10490"/>
              </w:tabs>
              <w:spacing w:before="40" w:after="60"/>
              <w:ind w:left="142" w:right="-6"/>
              <w:rPr>
                <w:szCs w:val="24"/>
                <w:vertAlign w:val="superscript"/>
                <w:lang w:val="es-ES"/>
              </w:rPr>
            </w:pPr>
            <w:r w:rsidRPr="00B5718B">
              <w:rPr>
                <w:szCs w:val="24"/>
                <w:u w:val="dotted"/>
                <w:lang w:val="es-ES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  <w:hideMark/>
          </w:tcPr>
          <w:p w14:paraId="79517636" w14:textId="77777777" w:rsidR="00DE6658" w:rsidRPr="00B5718B" w:rsidRDefault="00DE6658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  <w:lang w:val="es-ES"/>
              </w:rPr>
            </w:pPr>
          </w:p>
          <w:p w14:paraId="4530EFAD" w14:textId="77777777" w:rsidR="00DE6658" w:rsidRPr="00B5718B" w:rsidRDefault="00C52B50" w:rsidP="00EE5DAD">
            <w:pPr>
              <w:tabs>
                <w:tab w:val="left" w:pos="142"/>
                <w:tab w:val="left" w:pos="4429"/>
                <w:tab w:val="left" w:pos="8080"/>
                <w:tab w:val="left" w:pos="8505"/>
                <w:tab w:val="left" w:pos="10490"/>
              </w:tabs>
              <w:spacing w:before="120"/>
              <w:ind w:left="142" w:right="266"/>
              <w:rPr>
                <w:sz w:val="20"/>
                <w:lang w:val="es-ES"/>
              </w:rPr>
            </w:pPr>
            <w:r w:rsidRPr="00B5718B">
              <w:rPr>
                <w:sz w:val="20"/>
                <w:lang w:val="es-ES"/>
              </w:rPr>
              <w:t>dd</w:t>
            </w:r>
            <w:r w:rsidR="00DE6658" w:rsidRPr="00B5718B">
              <w:rPr>
                <w:sz w:val="20"/>
                <w:lang w:val="es-ES"/>
              </w:rPr>
              <w:t>/mm/aaaa</w:t>
            </w:r>
          </w:p>
          <w:p w14:paraId="016795A5" w14:textId="77777777" w:rsidR="00DE6658" w:rsidRPr="00B5718B" w:rsidRDefault="00DE6658" w:rsidP="00EE5DAD">
            <w:pPr>
              <w:tabs>
                <w:tab w:val="left" w:pos="142"/>
                <w:tab w:val="left" w:pos="2204"/>
                <w:tab w:val="left" w:pos="3402"/>
                <w:tab w:val="left" w:pos="5103"/>
                <w:tab w:val="left" w:pos="5529"/>
                <w:tab w:val="right" w:pos="7655"/>
                <w:tab w:val="left" w:pos="8505"/>
                <w:tab w:val="left" w:pos="10490"/>
              </w:tabs>
              <w:spacing w:before="40"/>
              <w:ind w:left="142" w:right="34"/>
              <w:rPr>
                <w:szCs w:val="24"/>
                <w:vertAlign w:val="superscript"/>
                <w:lang w:val="es-ES"/>
              </w:rPr>
            </w:pPr>
            <w:r w:rsidRPr="00B5718B">
              <w:rPr>
                <w:szCs w:val="24"/>
                <w:u w:val="dotted"/>
                <w:lang w:val="es-ES"/>
              </w:rPr>
              <w:tab/>
            </w:r>
          </w:p>
        </w:tc>
      </w:tr>
      <w:tr w:rsidR="00DE6658" w:rsidRPr="00555F3C" w14:paraId="073BDCB5" w14:textId="77777777" w:rsidTr="00EE5DAD">
        <w:trPr>
          <w:cantSplit/>
        </w:trPr>
        <w:tc>
          <w:tcPr>
            <w:tcW w:w="963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8D1F7" w14:textId="77777777" w:rsidR="00DE6658" w:rsidRPr="00B5718B" w:rsidRDefault="00DE6658" w:rsidP="00AA3A19">
            <w:pPr>
              <w:spacing w:after="120"/>
              <w:ind w:left="160" w:right="-3"/>
              <w:rPr>
                <w:szCs w:val="24"/>
                <w:lang w:val="es-ES"/>
              </w:rPr>
            </w:pPr>
            <w:r w:rsidRPr="00B5718B">
              <w:rPr>
                <w:b/>
                <w:szCs w:val="24"/>
                <w:lang w:val="es-ES"/>
              </w:rPr>
              <w:t>En la referencia del pago, deberá indicarse el propósito del pago y la información relativa a la solicitud (nombre de la denominación o indicación y tipo de tasas).</w:t>
            </w:r>
          </w:p>
        </w:tc>
      </w:tr>
    </w:tbl>
    <w:p w14:paraId="1E8EB56B" w14:textId="77777777" w:rsidR="00DE6658" w:rsidRPr="00B5718B" w:rsidRDefault="00DE6658" w:rsidP="00882579">
      <w:pPr>
        <w:ind w:right="-3"/>
        <w:jc w:val="both"/>
        <w:rPr>
          <w:b/>
          <w:szCs w:val="24"/>
          <w:lang w:val="es-ES"/>
        </w:rPr>
      </w:pPr>
    </w:p>
    <w:p w14:paraId="63D27D0C" w14:textId="77777777" w:rsidR="00AA3A19" w:rsidRPr="00B5718B" w:rsidRDefault="00AA3A19">
      <w:pPr>
        <w:rPr>
          <w:spacing w:val="-4"/>
          <w:szCs w:val="24"/>
          <w:lang w:val="es-ES"/>
        </w:rPr>
      </w:pPr>
    </w:p>
    <w:p w14:paraId="1D141186" w14:textId="77777777" w:rsidR="00CE0BBA" w:rsidRPr="00B5718B" w:rsidRDefault="00DE6658" w:rsidP="00C21776">
      <w:pPr>
        <w:pStyle w:val="BodyText2"/>
        <w:tabs>
          <w:tab w:val="left" w:pos="630"/>
          <w:tab w:val="left" w:pos="3969"/>
          <w:tab w:val="left" w:pos="7371"/>
        </w:tabs>
        <w:ind w:left="630" w:right="-1" w:hanging="630"/>
        <w:rPr>
          <w:b/>
          <w:sz w:val="24"/>
          <w:szCs w:val="24"/>
          <w:lang w:val="es-ES"/>
        </w:rPr>
      </w:pPr>
      <w:r w:rsidRPr="00B5718B">
        <w:rPr>
          <w:b/>
          <w:sz w:val="24"/>
          <w:szCs w:val="24"/>
          <w:lang w:val="es-ES"/>
        </w:rPr>
        <w:t>10</w:t>
      </w:r>
      <w:r w:rsidR="00F66ED0" w:rsidRPr="00B5718B">
        <w:rPr>
          <w:b/>
          <w:sz w:val="24"/>
          <w:szCs w:val="24"/>
          <w:lang w:val="es-ES"/>
        </w:rPr>
        <w:t>.</w:t>
      </w:r>
      <w:r w:rsidR="005E6706" w:rsidRPr="00B5718B">
        <w:rPr>
          <w:b/>
          <w:sz w:val="24"/>
          <w:szCs w:val="24"/>
          <w:lang w:val="es-ES"/>
        </w:rPr>
        <w:t>a)</w:t>
      </w:r>
      <w:r w:rsidR="005E6706" w:rsidRPr="00B5718B">
        <w:rPr>
          <w:b/>
          <w:sz w:val="24"/>
          <w:szCs w:val="24"/>
          <w:lang w:val="es-ES"/>
        </w:rPr>
        <w:tab/>
      </w:r>
      <w:r w:rsidR="00CE0BBA" w:rsidRPr="00B5718B">
        <w:rPr>
          <w:b/>
          <w:sz w:val="24"/>
          <w:szCs w:val="24"/>
          <w:lang w:val="es-ES"/>
        </w:rPr>
        <w:t>Lugar</w:t>
      </w:r>
      <w:r w:rsidR="005E6706" w:rsidRPr="00B5718B">
        <w:rPr>
          <w:b/>
          <w:sz w:val="24"/>
          <w:szCs w:val="24"/>
          <w:lang w:val="es-ES"/>
        </w:rPr>
        <w:t>:</w:t>
      </w:r>
      <w:r w:rsidR="00C21776" w:rsidRPr="00B5718B">
        <w:rPr>
          <w:b/>
          <w:sz w:val="24"/>
          <w:szCs w:val="24"/>
          <w:lang w:val="es-ES"/>
        </w:rPr>
        <w:tab/>
      </w:r>
      <w:r w:rsidR="00CE0BBA" w:rsidRPr="00B5718B">
        <w:rPr>
          <w:b/>
          <w:sz w:val="24"/>
          <w:szCs w:val="24"/>
          <w:lang w:val="es-ES"/>
        </w:rPr>
        <w:t>Fecha</w:t>
      </w:r>
      <w:r w:rsidR="005E6706" w:rsidRPr="00B5718B">
        <w:rPr>
          <w:b/>
          <w:sz w:val="24"/>
          <w:szCs w:val="24"/>
          <w:lang w:val="es-ES"/>
        </w:rPr>
        <w:t>:</w:t>
      </w:r>
      <w:r w:rsidR="00C21776" w:rsidRPr="00B5718B">
        <w:rPr>
          <w:b/>
          <w:sz w:val="24"/>
          <w:szCs w:val="24"/>
          <w:lang w:val="es-ES"/>
        </w:rPr>
        <w:tab/>
      </w:r>
      <w:r w:rsidR="00CE0BBA" w:rsidRPr="00B5718B">
        <w:rPr>
          <w:b/>
          <w:sz w:val="24"/>
          <w:szCs w:val="24"/>
          <w:lang w:val="es-ES"/>
        </w:rPr>
        <w:t>Firma</w:t>
      </w:r>
      <w:r w:rsidR="005E6706" w:rsidRPr="00B5718B">
        <w:rPr>
          <w:b/>
          <w:sz w:val="24"/>
          <w:szCs w:val="24"/>
          <w:lang w:val="es-ES"/>
        </w:rPr>
        <w:t xml:space="preserve"> </w:t>
      </w:r>
    </w:p>
    <w:p w14:paraId="25F10531" w14:textId="77777777" w:rsidR="00CE0BBA" w:rsidRPr="00B5718B" w:rsidRDefault="00C21776" w:rsidP="00C21776">
      <w:pPr>
        <w:pStyle w:val="BodyText2"/>
        <w:tabs>
          <w:tab w:val="left" w:pos="630"/>
          <w:tab w:val="left" w:pos="6237"/>
        </w:tabs>
        <w:ind w:left="630" w:right="-1" w:hanging="630"/>
        <w:rPr>
          <w:b/>
          <w:sz w:val="24"/>
          <w:szCs w:val="24"/>
          <w:lang w:val="es-ES"/>
        </w:rPr>
      </w:pPr>
      <w:r w:rsidRPr="00B5718B">
        <w:rPr>
          <w:b/>
          <w:sz w:val="24"/>
          <w:szCs w:val="24"/>
          <w:lang w:val="es-ES"/>
        </w:rPr>
        <w:tab/>
      </w:r>
      <w:r w:rsidRPr="00B5718B">
        <w:rPr>
          <w:b/>
          <w:sz w:val="24"/>
          <w:szCs w:val="24"/>
          <w:lang w:val="es-ES"/>
        </w:rPr>
        <w:tab/>
      </w:r>
      <w:r w:rsidRPr="00B5718B">
        <w:rPr>
          <w:b/>
          <w:sz w:val="24"/>
          <w:szCs w:val="24"/>
          <w:lang w:val="es-ES"/>
        </w:rPr>
        <w:tab/>
      </w:r>
      <w:r w:rsidR="00CE0BBA" w:rsidRPr="00B5718B">
        <w:rPr>
          <w:b/>
          <w:sz w:val="24"/>
          <w:szCs w:val="24"/>
          <w:lang w:val="es-ES"/>
        </w:rPr>
        <w:t>de la Administración competente</w:t>
      </w:r>
      <w:r w:rsidR="005E6706" w:rsidRPr="00B5718B">
        <w:rPr>
          <w:b/>
          <w:sz w:val="24"/>
          <w:szCs w:val="24"/>
          <w:lang w:val="es-ES"/>
        </w:rPr>
        <w:t>:</w:t>
      </w:r>
    </w:p>
    <w:p w14:paraId="2A60F587" w14:textId="77777777" w:rsidR="00CE0BBA" w:rsidRPr="00B5718B" w:rsidRDefault="00CE0BBA" w:rsidP="00AB0559">
      <w:pPr>
        <w:pStyle w:val="BodyText2"/>
        <w:ind w:right="-1"/>
        <w:rPr>
          <w:sz w:val="24"/>
          <w:szCs w:val="24"/>
          <w:lang w:val="es-ES"/>
        </w:rPr>
      </w:pPr>
    </w:p>
    <w:p w14:paraId="64B815E1" w14:textId="77777777" w:rsidR="00CE0BBA" w:rsidRPr="00B5718B" w:rsidRDefault="00CE0BBA" w:rsidP="005E6706">
      <w:pPr>
        <w:pStyle w:val="BodyText2"/>
        <w:ind w:left="567" w:right="-1"/>
        <w:rPr>
          <w:sz w:val="24"/>
          <w:szCs w:val="24"/>
          <w:lang w:val="es-ES"/>
        </w:rPr>
      </w:pPr>
    </w:p>
    <w:p w14:paraId="052C50C7" w14:textId="77777777" w:rsidR="005E6706" w:rsidRPr="00B5718B" w:rsidRDefault="005E6706" w:rsidP="005E6706">
      <w:pPr>
        <w:pStyle w:val="BodyText2"/>
        <w:ind w:left="567" w:right="-1"/>
        <w:rPr>
          <w:sz w:val="24"/>
          <w:szCs w:val="24"/>
          <w:lang w:val="es-ES"/>
        </w:rPr>
        <w:sectPr w:rsidR="005E6706" w:rsidRPr="00B5718B" w:rsidSect="00E76E73">
          <w:headerReference w:type="even" r:id="rId10"/>
          <w:footerReference w:type="even" r:id="rId11"/>
          <w:footerReference w:type="default" r:id="rId12"/>
          <w:headerReference w:type="first" r:id="rId13"/>
          <w:type w:val="continuous"/>
          <w:pgSz w:w="11905" w:h="16837"/>
          <w:pgMar w:top="1134" w:right="1134" w:bottom="851" w:left="851" w:header="510" w:footer="807" w:gutter="0"/>
          <w:cols w:space="720"/>
          <w:noEndnote/>
          <w:titlePg/>
          <w:docGrid w:linePitch="326"/>
        </w:sectPr>
      </w:pPr>
      <w:r w:rsidRPr="00B5718B">
        <w:rPr>
          <w:sz w:val="24"/>
          <w:szCs w:val="24"/>
          <w:lang w:val="es-ES"/>
        </w:rPr>
        <w:t>……………….</w:t>
      </w:r>
      <w:r w:rsidR="00417386" w:rsidRPr="00B5718B">
        <w:rPr>
          <w:sz w:val="24"/>
          <w:szCs w:val="24"/>
          <w:lang w:val="es-ES"/>
        </w:rPr>
        <w:tab/>
      </w:r>
      <w:r w:rsidR="00417386" w:rsidRPr="00B5718B">
        <w:rPr>
          <w:sz w:val="24"/>
          <w:szCs w:val="24"/>
          <w:lang w:val="es-ES"/>
        </w:rPr>
        <w:tab/>
      </w:r>
      <w:r w:rsidR="00417386" w:rsidRPr="00B5718B">
        <w:rPr>
          <w:sz w:val="24"/>
          <w:szCs w:val="24"/>
          <w:lang w:val="es-ES"/>
        </w:rPr>
        <w:tab/>
      </w:r>
      <w:r w:rsidRPr="00B5718B">
        <w:rPr>
          <w:sz w:val="24"/>
          <w:szCs w:val="24"/>
          <w:lang w:val="es-ES"/>
        </w:rPr>
        <w:t>…………………</w:t>
      </w:r>
      <w:r w:rsidR="00417386" w:rsidRPr="00B5718B">
        <w:rPr>
          <w:sz w:val="24"/>
          <w:szCs w:val="24"/>
          <w:lang w:val="es-ES"/>
        </w:rPr>
        <w:tab/>
      </w:r>
      <w:r w:rsidR="00417386" w:rsidRPr="00B5718B">
        <w:rPr>
          <w:sz w:val="24"/>
          <w:szCs w:val="24"/>
          <w:lang w:val="es-ES"/>
        </w:rPr>
        <w:tab/>
      </w:r>
      <w:r w:rsidR="00417386" w:rsidRPr="00B5718B">
        <w:rPr>
          <w:sz w:val="24"/>
          <w:szCs w:val="24"/>
          <w:lang w:val="es-ES"/>
        </w:rPr>
        <w:tab/>
      </w:r>
      <w:r w:rsidRPr="00B5718B">
        <w:rPr>
          <w:sz w:val="24"/>
          <w:szCs w:val="24"/>
          <w:lang w:val="es-ES"/>
        </w:rPr>
        <w:t>………………………………….</w:t>
      </w:r>
    </w:p>
    <w:p w14:paraId="10239553" w14:textId="77777777" w:rsidR="00CE0BBA" w:rsidRPr="00B5718B" w:rsidRDefault="00CE0BBA" w:rsidP="005E6706">
      <w:pPr>
        <w:pStyle w:val="BodyText2"/>
        <w:ind w:left="567" w:right="-1"/>
        <w:rPr>
          <w:sz w:val="24"/>
          <w:szCs w:val="24"/>
          <w:lang w:val="es-ES"/>
        </w:rPr>
      </w:pPr>
    </w:p>
    <w:p w14:paraId="40243904" w14:textId="77777777" w:rsidR="00CE0BBA" w:rsidRPr="00B5718B" w:rsidRDefault="00CE0BBA" w:rsidP="005E6706">
      <w:pPr>
        <w:pStyle w:val="BodyText2"/>
        <w:ind w:left="567" w:right="-1"/>
        <w:rPr>
          <w:sz w:val="24"/>
          <w:szCs w:val="24"/>
          <w:lang w:val="es-ES"/>
        </w:rPr>
      </w:pPr>
    </w:p>
    <w:p w14:paraId="48AC1A35" w14:textId="77777777" w:rsidR="00CE0BBA" w:rsidRPr="00B5718B" w:rsidRDefault="00CE0BBA" w:rsidP="005E6706">
      <w:pPr>
        <w:pStyle w:val="BodyText2"/>
        <w:ind w:left="567" w:right="-1"/>
        <w:rPr>
          <w:sz w:val="24"/>
          <w:szCs w:val="24"/>
          <w:lang w:val="es-ES"/>
        </w:rPr>
      </w:pPr>
    </w:p>
    <w:p w14:paraId="0D762F3C" w14:textId="77777777" w:rsidR="00CE0BBA" w:rsidRPr="00B5718B" w:rsidRDefault="00CE0BBA" w:rsidP="005E6706">
      <w:pPr>
        <w:pStyle w:val="BodyText2"/>
        <w:ind w:left="567" w:right="-1"/>
        <w:rPr>
          <w:sz w:val="24"/>
          <w:szCs w:val="24"/>
          <w:lang w:val="es-ES"/>
        </w:rPr>
      </w:pPr>
    </w:p>
    <w:p w14:paraId="09FECB52" w14:textId="77777777" w:rsidR="00CE0BBA" w:rsidRPr="00B5718B" w:rsidRDefault="00DE6658" w:rsidP="005E6706">
      <w:pPr>
        <w:pStyle w:val="BodyTextIndent2"/>
        <w:tabs>
          <w:tab w:val="center" w:pos="1418"/>
        </w:tabs>
        <w:ind w:firstLine="0"/>
        <w:rPr>
          <w:b/>
          <w:sz w:val="24"/>
          <w:szCs w:val="24"/>
          <w:lang w:val="es-ES"/>
        </w:rPr>
      </w:pPr>
      <w:r w:rsidRPr="00B5718B">
        <w:rPr>
          <w:b/>
          <w:sz w:val="24"/>
          <w:szCs w:val="24"/>
          <w:lang w:val="es-ES"/>
        </w:rPr>
        <w:t>10</w:t>
      </w:r>
      <w:r w:rsidR="00F66ED0" w:rsidRPr="00B5718B">
        <w:rPr>
          <w:b/>
          <w:sz w:val="24"/>
          <w:szCs w:val="24"/>
          <w:lang w:val="es-ES"/>
        </w:rPr>
        <w:t>.</w:t>
      </w:r>
      <w:r w:rsidR="005E6706" w:rsidRPr="00B5718B">
        <w:rPr>
          <w:b/>
          <w:sz w:val="24"/>
          <w:szCs w:val="24"/>
          <w:lang w:val="es-ES"/>
        </w:rPr>
        <w:t>b)</w:t>
      </w:r>
      <w:r w:rsidR="005E6706" w:rsidRPr="00B5718B">
        <w:rPr>
          <w:sz w:val="24"/>
          <w:szCs w:val="24"/>
          <w:lang w:val="es-ES"/>
        </w:rPr>
        <w:tab/>
      </w:r>
      <w:r w:rsidR="00CE0BBA" w:rsidRPr="00B5718B">
        <w:rPr>
          <w:sz w:val="24"/>
          <w:szCs w:val="24"/>
          <w:lang w:val="es-ES"/>
        </w:rPr>
        <w:t xml:space="preserve"> </w:t>
      </w:r>
      <w:r w:rsidR="00CE0BBA" w:rsidRPr="00B5718B">
        <w:rPr>
          <w:b/>
          <w:sz w:val="24"/>
          <w:szCs w:val="24"/>
          <w:lang w:val="es-ES"/>
        </w:rPr>
        <w:t xml:space="preserve">Si </w:t>
      </w:r>
      <w:r w:rsidR="005E6706" w:rsidRPr="00B5718B">
        <w:rPr>
          <w:b/>
          <w:sz w:val="24"/>
          <w:szCs w:val="24"/>
          <w:lang w:val="es-ES"/>
        </w:rPr>
        <w:t>2</w:t>
      </w:r>
      <w:r w:rsidR="00F66ED0" w:rsidRPr="00B5718B">
        <w:rPr>
          <w:b/>
          <w:sz w:val="24"/>
          <w:szCs w:val="24"/>
          <w:lang w:val="es-ES"/>
        </w:rPr>
        <w:t>.</w:t>
      </w:r>
      <w:r w:rsidR="00340051" w:rsidRPr="00B5718B">
        <w:rPr>
          <w:b/>
          <w:sz w:val="24"/>
          <w:szCs w:val="24"/>
          <w:lang w:val="es-ES"/>
        </w:rPr>
        <w:t>b</w:t>
      </w:r>
      <w:r w:rsidR="005E6706" w:rsidRPr="00B5718B">
        <w:rPr>
          <w:b/>
          <w:sz w:val="24"/>
          <w:szCs w:val="24"/>
          <w:lang w:val="es-ES"/>
        </w:rPr>
        <w:t xml:space="preserve">) </w:t>
      </w:r>
      <w:r w:rsidR="00CE0BBA" w:rsidRPr="00B5718B">
        <w:rPr>
          <w:b/>
          <w:sz w:val="24"/>
          <w:szCs w:val="24"/>
          <w:lang w:val="es-ES"/>
        </w:rPr>
        <w:t>es aplicable</w:t>
      </w:r>
      <w:r w:rsidR="005E6706" w:rsidRPr="00B5718B">
        <w:rPr>
          <w:b/>
          <w:sz w:val="24"/>
          <w:szCs w:val="24"/>
          <w:lang w:val="es-ES"/>
        </w:rPr>
        <w:t>:</w:t>
      </w:r>
    </w:p>
    <w:p w14:paraId="0ECAB6F3" w14:textId="77777777" w:rsidR="00CE0BBA" w:rsidRPr="00B5718B" w:rsidRDefault="00CE0BBA" w:rsidP="005E6706">
      <w:pPr>
        <w:pStyle w:val="BodyText2"/>
        <w:ind w:right="-1"/>
        <w:rPr>
          <w:sz w:val="24"/>
          <w:szCs w:val="24"/>
          <w:lang w:val="es-ES"/>
        </w:rPr>
      </w:pPr>
    </w:p>
    <w:p w14:paraId="11D9378F" w14:textId="77777777" w:rsidR="00CE0BBA" w:rsidRPr="00B5718B" w:rsidRDefault="00CE0BBA" w:rsidP="005E6706">
      <w:pPr>
        <w:pStyle w:val="BodyText2"/>
        <w:ind w:right="-1"/>
        <w:rPr>
          <w:sz w:val="24"/>
          <w:szCs w:val="24"/>
          <w:lang w:val="es-ES"/>
        </w:rPr>
      </w:pPr>
    </w:p>
    <w:p w14:paraId="797BA303" w14:textId="737A8265" w:rsidR="00CE0BBA" w:rsidRPr="00B5718B" w:rsidRDefault="00340051" w:rsidP="00B5718B">
      <w:pPr>
        <w:pStyle w:val="BodyText2"/>
        <w:tabs>
          <w:tab w:val="left" w:pos="3969"/>
          <w:tab w:val="left" w:pos="6804"/>
        </w:tabs>
        <w:ind w:left="630" w:right="-1" w:hanging="630"/>
        <w:rPr>
          <w:b/>
          <w:sz w:val="24"/>
          <w:szCs w:val="24"/>
          <w:lang w:val="es-ES"/>
        </w:rPr>
      </w:pPr>
      <w:r w:rsidRPr="00B5718B">
        <w:rPr>
          <w:b/>
          <w:sz w:val="24"/>
          <w:szCs w:val="24"/>
          <w:lang w:val="es-ES"/>
        </w:rPr>
        <w:tab/>
      </w:r>
      <w:r w:rsidR="00CE0BBA" w:rsidRPr="00B5718B">
        <w:rPr>
          <w:b/>
          <w:sz w:val="24"/>
          <w:szCs w:val="24"/>
          <w:lang w:val="es-ES"/>
        </w:rPr>
        <w:t>Lugar</w:t>
      </w:r>
      <w:r w:rsidR="00C21776" w:rsidRPr="00B5718B">
        <w:rPr>
          <w:b/>
          <w:sz w:val="24"/>
          <w:szCs w:val="24"/>
          <w:lang w:val="es-ES"/>
        </w:rPr>
        <w:t>:</w:t>
      </w:r>
      <w:r w:rsidR="00C21776" w:rsidRPr="00B5718B">
        <w:rPr>
          <w:b/>
          <w:sz w:val="24"/>
          <w:szCs w:val="24"/>
          <w:lang w:val="es-ES"/>
        </w:rPr>
        <w:tab/>
      </w:r>
      <w:r w:rsidR="00CE0BBA" w:rsidRPr="00B5718B">
        <w:rPr>
          <w:b/>
          <w:sz w:val="24"/>
          <w:szCs w:val="24"/>
          <w:lang w:val="es-ES"/>
        </w:rPr>
        <w:t>Fecha</w:t>
      </w:r>
      <w:r w:rsidR="00C21776" w:rsidRPr="00B5718B">
        <w:rPr>
          <w:b/>
          <w:sz w:val="24"/>
          <w:szCs w:val="24"/>
          <w:lang w:val="es-ES"/>
        </w:rPr>
        <w:t>:</w:t>
      </w:r>
      <w:r w:rsidR="00C21776" w:rsidRPr="00B5718B">
        <w:rPr>
          <w:b/>
          <w:sz w:val="24"/>
          <w:szCs w:val="24"/>
          <w:lang w:val="es-ES"/>
        </w:rPr>
        <w:tab/>
      </w:r>
      <w:r w:rsidR="00CE0BBA" w:rsidRPr="00B5718B">
        <w:rPr>
          <w:b/>
          <w:sz w:val="24"/>
          <w:szCs w:val="24"/>
          <w:lang w:val="es-ES"/>
        </w:rPr>
        <w:t>Firma</w:t>
      </w:r>
      <w:r w:rsidR="00B5718B" w:rsidRPr="00B5718B">
        <w:rPr>
          <w:b/>
          <w:sz w:val="24"/>
          <w:szCs w:val="24"/>
          <w:lang w:val="es-ES"/>
        </w:rPr>
        <w:t xml:space="preserve"> </w:t>
      </w:r>
      <w:r w:rsidR="00CE0BBA" w:rsidRPr="00B5718B">
        <w:rPr>
          <w:b/>
          <w:sz w:val="24"/>
          <w:szCs w:val="24"/>
          <w:lang w:val="es-ES"/>
        </w:rPr>
        <w:t>de los beneficiarios</w:t>
      </w:r>
      <w:r w:rsidR="00B5718B" w:rsidRPr="00B5718B">
        <w:rPr>
          <w:b/>
          <w:sz w:val="24"/>
          <w:szCs w:val="24"/>
          <w:lang w:val="es-ES"/>
        </w:rPr>
        <w:t xml:space="preserve"> </w:t>
      </w:r>
      <w:r w:rsidR="00CE0BBA" w:rsidRPr="00B5718B">
        <w:rPr>
          <w:b/>
          <w:sz w:val="24"/>
          <w:szCs w:val="24"/>
          <w:lang w:val="es-ES"/>
        </w:rPr>
        <w:t xml:space="preserve">o la </w:t>
      </w:r>
      <w:r w:rsidR="00B5718B" w:rsidRPr="00B5718B">
        <w:rPr>
          <w:b/>
          <w:sz w:val="24"/>
          <w:szCs w:val="24"/>
          <w:lang w:val="es-ES"/>
        </w:rPr>
        <w:br/>
      </w:r>
      <w:r w:rsidR="00B5718B" w:rsidRPr="00B5718B">
        <w:rPr>
          <w:b/>
          <w:sz w:val="24"/>
          <w:szCs w:val="24"/>
          <w:lang w:val="es-ES"/>
        </w:rPr>
        <w:tab/>
      </w:r>
      <w:r w:rsidR="00B5718B" w:rsidRPr="00B5718B">
        <w:rPr>
          <w:b/>
          <w:sz w:val="24"/>
          <w:szCs w:val="24"/>
          <w:lang w:val="es-ES"/>
        </w:rPr>
        <w:tab/>
      </w:r>
      <w:r w:rsidR="00CE0BBA" w:rsidRPr="00B5718B">
        <w:rPr>
          <w:b/>
          <w:sz w:val="24"/>
          <w:szCs w:val="24"/>
          <w:lang w:val="es-ES"/>
        </w:rPr>
        <w:t>persona física o jurídica</w:t>
      </w:r>
      <w:r w:rsidRPr="00B5718B">
        <w:rPr>
          <w:b/>
          <w:sz w:val="24"/>
          <w:szCs w:val="24"/>
          <w:lang w:val="es-ES"/>
        </w:rPr>
        <w:t>:</w:t>
      </w:r>
    </w:p>
    <w:p w14:paraId="1729A19A" w14:textId="77777777" w:rsidR="00CE0BBA" w:rsidRPr="00B5718B" w:rsidRDefault="00CE0BBA" w:rsidP="00340051">
      <w:pPr>
        <w:pStyle w:val="BodyText2"/>
        <w:ind w:right="-1"/>
        <w:rPr>
          <w:sz w:val="24"/>
          <w:szCs w:val="24"/>
          <w:lang w:val="es-ES"/>
        </w:rPr>
      </w:pPr>
    </w:p>
    <w:p w14:paraId="33295FFF" w14:textId="77777777" w:rsidR="00CE0BBA" w:rsidRPr="00B5718B" w:rsidRDefault="00CE0BBA" w:rsidP="00340051">
      <w:pPr>
        <w:pStyle w:val="BodyText2"/>
        <w:ind w:left="567" w:right="-1"/>
        <w:rPr>
          <w:sz w:val="24"/>
          <w:szCs w:val="24"/>
          <w:lang w:val="es-ES"/>
        </w:rPr>
      </w:pPr>
    </w:p>
    <w:p w14:paraId="55548550" w14:textId="77777777" w:rsidR="00340051" w:rsidRPr="00B5718B" w:rsidRDefault="00340051" w:rsidP="00340051">
      <w:pPr>
        <w:pStyle w:val="BodyText2"/>
        <w:ind w:left="567" w:right="-1"/>
        <w:rPr>
          <w:sz w:val="24"/>
          <w:szCs w:val="24"/>
          <w:lang w:val="es-ES"/>
        </w:rPr>
        <w:sectPr w:rsidR="00340051" w:rsidRPr="00B5718B" w:rsidSect="005E670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5" w:h="16837"/>
          <w:pgMar w:top="1134" w:right="1134" w:bottom="851" w:left="851" w:header="510" w:footer="1021" w:gutter="0"/>
          <w:cols w:space="720"/>
          <w:noEndnote/>
          <w:titlePg/>
          <w:docGrid w:linePitch="326"/>
        </w:sectPr>
      </w:pPr>
      <w:r w:rsidRPr="00B5718B">
        <w:rPr>
          <w:sz w:val="24"/>
          <w:szCs w:val="24"/>
          <w:lang w:val="es-ES"/>
        </w:rPr>
        <w:t>……………….</w:t>
      </w:r>
      <w:r w:rsidR="00417386" w:rsidRPr="00B5718B">
        <w:rPr>
          <w:sz w:val="24"/>
          <w:szCs w:val="24"/>
          <w:lang w:val="es-ES"/>
        </w:rPr>
        <w:tab/>
      </w:r>
      <w:r w:rsidR="00417386" w:rsidRPr="00B5718B">
        <w:rPr>
          <w:sz w:val="24"/>
          <w:szCs w:val="24"/>
          <w:lang w:val="es-ES"/>
        </w:rPr>
        <w:tab/>
      </w:r>
      <w:r w:rsidR="00417386" w:rsidRPr="00B5718B">
        <w:rPr>
          <w:sz w:val="24"/>
          <w:szCs w:val="24"/>
          <w:lang w:val="es-ES"/>
        </w:rPr>
        <w:tab/>
      </w:r>
      <w:r w:rsidRPr="00B5718B">
        <w:rPr>
          <w:sz w:val="24"/>
          <w:szCs w:val="24"/>
          <w:lang w:val="es-ES"/>
        </w:rPr>
        <w:t>…………………</w:t>
      </w:r>
      <w:r w:rsidR="00417386" w:rsidRPr="00B5718B">
        <w:rPr>
          <w:sz w:val="24"/>
          <w:szCs w:val="24"/>
          <w:lang w:val="es-ES"/>
        </w:rPr>
        <w:tab/>
      </w:r>
      <w:r w:rsidR="00417386" w:rsidRPr="00B5718B">
        <w:rPr>
          <w:sz w:val="24"/>
          <w:szCs w:val="24"/>
          <w:lang w:val="es-ES"/>
        </w:rPr>
        <w:tab/>
      </w:r>
      <w:r w:rsidR="00417386" w:rsidRPr="00B5718B">
        <w:rPr>
          <w:sz w:val="24"/>
          <w:szCs w:val="24"/>
          <w:lang w:val="es-ES"/>
        </w:rPr>
        <w:tab/>
      </w:r>
      <w:r w:rsidR="00F66ED0" w:rsidRPr="00B5718B">
        <w:rPr>
          <w:sz w:val="24"/>
          <w:szCs w:val="24"/>
          <w:lang w:val="es-ES"/>
        </w:rPr>
        <w:t>…………………………………</w:t>
      </w:r>
    </w:p>
    <w:p w14:paraId="268B3970" w14:textId="77777777" w:rsidR="00DB1FCD" w:rsidRPr="00B5718B" w:rsidRDefault="00DB1FCD">
      <w:pPr>
        <w:pStyle w:val="BodyTextIndent2"/>
        <w:ind w:firstLine="0"/>
        <w:rPr>
          <w:lang w:val="es-ES"/>
        </w:rPr>
      </w:pPr>
    </w:p>
    <w:sectPr w:rsidR="00DB1FCD" w:rsidRPr="00B5718B" w:rsidSect="008B7FC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5" w:h="16837"/>
      <w:pgMar w:top="1134" w:right="1134" w:bottom="851" w:left="851" w:header="510" w:footer="1021" w:gutter="0"/>
      <w:cols w:num="3" w:space="253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2D165" w14:textId="77777777" w:rsidR="00096D73" w:rsidRDefault="00096D73">
      <w:r>
        <w:separator/>
      </w:r>
    </w:p>
  </w:endnote>
  <w:endnote w:type="continuationSeparator" w:id="0">
    <w:p w14:paraId="69AE4904" w14:textId="77777777" w:rsidR="00096D73" w:rsidRDefault="00096D73">
      <w:r>
        <w:separator/>
      </w:r>
    </w:p>
    <w:p w14:paraId="5E34210D" w14:textId="77777777" w:rsidR="00096D73" w:rsidRDefault="00096D73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14:paraId="3787E348" w14:textId="77777777" w:rsidR="00096D73" w:rsidRDefault="00096D73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0FEF855-8779-47B5-A8AC-8B3F65D15650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7B159FFE-4D6E-43D1-822C-2DAD2BAB7DE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3" w:fontKey="{6C7E86F6-BE10-4495-82B3-B3B819351629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3C033EE-D12E-4198-8A41-B1A14039CD98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D12A3555-E672-4932-83E1-70EE43BA0B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AEB8D8" w14:textId="77777777" w:rsidR="00DF19A0" w:rsidRPr="00DF19A0" w:rsidRDefault="00DF19A0">
    <w:pPr>
      <w:pStyle w:val="Footer"/>
      <w:jc w:val="center"/>
      <w:rPr>
        <w:caps/>
        <w:noProof/>
      </w:rPr>
    </w:pPr>
    <w:r w:rsidRPr="00DF19A0">
      <w:rPr>
        <w:caps/>
      </w:rPr>
      <w:fldChar w:fldCharType="begin"/>
    </w:r>
    <w:r w:rsidRPr="00DF19A0">
      <w:rPr>
        <w:caps/>
      </w:rPr>
      <w:instrText xml:space="preserve"> PAGE   \* MERGEFORMAT </w:instrText>
    </w:r>
    <w:r w:rsidRPr="00DF19A0">
      <w:rPr>
        <w:caps/>
      </w:rPr>
      <w:fldChar w:fldCharType="separate"/>
    </w:r>
    <w:r w:rsidR="0016316F">
      <w:rPr>
        <w:caps/>
        <w:noProof/>
      </w:rPr>
      <w:t>6</w:t>
    </w:r>
    <w:r w:rsidRPr="00DF19A0">
      <w:rPr>
        <w:caps/>
        <w:noProof/>
      </w:rPr>
      <w:fldChar w:fldCharType="end"/>
    </w:r>
  </w:p>
  <w:p w14:paraId="10F623F1" w14:textId="77777777" w:rsidR="005E6706" w:rsidRDefault="005E6706" w:rsidP="00F21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0408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15ED20" w14:textId="77777777" w:rsidR="00E76E73" w:rsidRDefault="00E76E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365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DF8D6" w14:textId="77777777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25800A40" w14:textId="77777777" w:rsidR="00340051" w:rsidRDefault="00340051" w:rsidP="00F218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22E22" w14:textId="77777777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29D0978F" w14:textId="77777777" w:rsidR="00340051" w:rsidRDefault="0034005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BA123" w14:textId="77777777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7B51A2BD" w14:textId="77777777" w:rsidR="00340051" w:rsidRDefault="00340051" w:rsidP="00F218A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1FF54" w14:textId="77777777" w:rsidR="00F218AD" w:rsidRDefault="003126E6" w:rsidP="003126E6">
    <w:pPr>
      <w:pStyle w:val="Footer"/>
      <w:rPr>
        <w:color w:val="000000"/>
        <w:sz w:val="17"/>
      </w:rPr>
    </w:pPr>
    <w:bookmarkStart w:id="2" w:name="TITUS5FooterEvenPages"/>
    <w:r>
      <w:rPr>
        <w:color w:val="000000"/>
        <w:sz w:val="17"/>
      </w:rPr>
      <w:t xml:space="preserve">  </w:t>
    </w:r>
  </w:p>
  <w:bookmarkEnd w:id="2"/>
  <w:p w14:paraId="36DD026C" w14:textId="77777777" w:rsidR="00F218AD" w:rsidRDefault="00F218AD" w:rsidP="00F218A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37320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6E7308" w14:textId="77777777" w:rsidR="00884A61" w:rsidRDefault="00884A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316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E3FE68D" w14:textId="77777777" w:rsidR="00F218AD" w:rsidRDefault="00F218AD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6D95C" w14:textId="77777777" w:rsidR="00F218AD" w:rsidRDefault="003126E6" w:rsidP="003126E6">
    <w:pPr>
      <w:pStyle w:val="Footer"/>
      <w:rPr>
        <w:color w:val="000000"/>
        <w:sz w:val="17"/>
      </w:rPr>
    </w:pPr>
    <w:bookmarkStart w:id="4" w:name="TITUS5FooterFirstPage"/>
    <w:r>
      <w:rPr>
        <w:color w:val="000000"/>
        <w:sz w:val="17"/>
      </w:rPr>
      <w:t xml:space="preserve">  </w:t>
    </w:r>
  </w:p>
  <w:bookmarkEnd w:id="4"/>
  <w:p w14:paraId="471D89B8" w14:textId="77777777" w:rsidR="00F218AD" w:rsidRDefault="00F218AD" w:rsidP="00F21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273C54" w14:textId="77777777" w:rsidR="00096D73" w:rsidRDefault="00096D73">
      <w:r>
        <w:separator/>
      </w:r>
    </w:p>
  </w:footnote>
  <w:footnote w:type="continuationSeparator" w:id="0">
    <w:p w14:paraId="0937CA90" w14:textId="77777777" w:rsidR="00096D73" w:rsidRDefault="00096D73">
      <w:r>
        <w:separator/>
      </w:r>
    </w:p>
    <w:p w14:paraId="3C62AFA2" w14:textId="77777777" w:rsidR="00096D73" w:rsidRDefault="00096D73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14:paraId="4FD041F2" w14:textId="77777777" w:rsidR="00096D73" w:rsidRDefault="00096D73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  <w:footnote w:id="2">
    <w:p w14:paraId="0362EC28" w14:textId="190B9866" w:rsidR="00314024" w:rsidRPr="00A53D6A" w:rsidRDefault="00314024" w:rsidP="00EA14A6">
      <w:pPr>
        <w:pStyle w:val="FootnoteText"/>
        <w:ind w:left="0" w:firstLine="0"/>
        <w:rPr>
          <w:sz w:val="20"/>
          <w:lang w:val="es-419"/>
        </w:rPr>
      </w:pPr>
      <w:r w:rsidRPr="00A53D6A">
        <w:rPr>
          <w:rStyle w:val="FootnoteReference"/>
          <w:sz w:val="20"/>
          <w:lang w:val="es-419"/>
        </w:rPr>
        <w:footnoteRef/>
      </w:r>
      <w:r w:rsidR="00D162E5">
        <w:rPr>
          <w:sz w:val="20"/>
          <w:lang w:val="es-419"/>
        </w:rPr>
        <w:t xml:space="preserve"> </w:t>
      </w:r>
      <w:r w:rsidR="00D162E5">
        <w:rPr>
          <w:sz w:val="20"/>
          <w:lang w:val="es-419"/>
        </w:rPr>
        <w:tab/>
        <w:t xml:space="preserve">En virtud de la Regla </w:t>
      </w:r>
      <w:r w:rsidR="00D162E5" w:rsidRPr="00D162E5">
        <w:rPr>
          <w:iCs/>
          <w:sz w:val="20"/>
          <w:lang w:val="es-419"/>
        </w:rPr>
        <w:t>16.</w:t>
      </w:r>
      <w:r w:rsidR="00BE173F">
        <w:rPr>
          <w:iCs/>
          <w:sz w:val="20"/>
          <w:lang w:val="es-419"/>
        </w:rPr>
        <w:t>2</w:t>
      </w:r>
      <w:r w:rsidRPr="00A53D6A">
        <w:rPr>
          <w:sz w:val="20"/>
          <w:lang w:val="es-419"/>
        </w:rPr>
        <w:t xml:space="preserve"> del Reglamento Común del Arreglo de Lisboa y del Acta de Ginebra del Arreglo de</w:t>
      </w:r>
      <w:r w:rsidR="00213DFE">
        <w:rPr>
          <w:sz w:val="20"/>
          <w:lang w:val="es-419"/>
        </w:rPr>
        <w:t> </w:t>
      </w:r>
      <w:r w:rsidRPr="00A53D6A">
        <w:rPr>
          <w:sz w:val="20"/>
          <w:lang w:val="es-419"/>
        </w:rPr>
        <w:t>Lisboa (Reglamento Común).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1D9AA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518139D" w14:textId="77777777" w:rsidR="005E6706" w:rsidRDefault="005E6706" w:rsidP="00F218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102312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091E6300" w14:textId="77777777" w:rsidR="005E6706" w:rsidRDefault="005E6706" w:rsidP="00F218A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24637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5B6C7E1A" w14:textId="77777777" w:rsidR="00340051" w:rsidRDefault="00340051" w:rsidP="00F218A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F0E05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3839A3F8" w14:textId="77777777" w:rsidR="00340051" w:rsidRDefault="00340051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3F4A0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3ADC3F8B" w14:textId="77777777" w:rsidR="00340051" w:rsidRDefault="00340051" w:rsidP="00F218AD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79C47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0" w:name="TITUS5HeaderEvenPages"/>
    <w:r>
      <w:rPr>
        <w:color w:val="000000"/>
        <w:sz w:val="17"/>
      </w:rPr>
      <w:t xml:space="preserve"> </w:t>
    </w:r>
  </w:p>
  <w:bookmarkEnd w:id="0"/>
  <w:p w14:paraId="2C22FACE" w14:textId="77777777" w:rsidR="00F218AD" w:rsidRDefault="00F218AD" w:rsidP="00F218A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25167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1" w:name="TITUS5HeaderPrimary"/>
    <w:r>
      <w:rPr>
        <w:color w:val="000000"/>
        <w:sz w:val="17"/>
      </w:rPr>
      <w:t xml:space="preserve"> </w:t>
    </w:r>
  </w:p>
  <w:bookmarkEnd w:id="1"/>
  <w:p w14:paraId="0699CD0A" w14:textId="77777777" w:rsidR="00F218AD" w:rsidRDefault="00F218A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66336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3" w:name="TITUS5HeaderFirstPage"/>
    <w:r>
      <w:rPr>
        <w:color w:val="000000"/>
        <w:sz w:val="17"/>
      </w:rPr>
      <w:t xml:space="preserve"> </w:t>
    </w:r>
  </w:p>
  <w:bookmarkEnd w:id="3"/>
  <w:p w14:paraId="6DA8ECE0" w14:textId="77777777" w:rsidR="00F218AD" w:rsidRDefault="00F218AD" w:rsidP="00F21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AE371B"/>
    <w:multiLevelType w:val="hybridMultilevel"/>
    <w:tmpl w:val="AFF4D89A"/>
    <w:lvl w:ilvl="0" w:tplc="D6D2C72E">
      <w:start w:val="13"/>
      <w:numFmt w:val="bullet"/>
      <w:lvlText w:val="-"/>
      <w:lvlJc w:val="left"/>
      <w:pPr>
        <w:ind w:left="5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1" w15:restartNumberingAfterBreak="0">
    <w:nsid w:val="544C3C20"/>
    <w:multiLevelType w:val="hybridMultilevel"/>
    <w:tmpl w:val="D3C2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6B3D5A"/>
    <w:multiLevelType w:val="hybridMultilevel"/>
    <w:tmpl w:val="84124172"/>
    <w:lvl w:ilvl="0" w:tplc="E8B0540A">
      <w:start w:val="14"/>
      <w:numFmt w:val="bullet"/>
      <w:lvlText w:val="̶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6CEA12C3"/>
    <w:multiLevelType w:val="hybridMultilevel"/>
    <w:tmpl w:val="FC980BB4"/>
    <w:lvl w:ilvl="0" w:tplc="DD42D42E">
      <w:start w:val="1"/>
      <w:numFmt w:val="bullet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19772283">
    <w:abstractNumId w:val="1"/>
  </w:num>
  <w:num w:numId="2" w16cid:durableId="473524483">
    <w:abstractNumId w:val="0"/>
  </w:num>
  <w:num w:numId="3" w16cid:durableId="1841001429">
    <w:abstractNumId w:val="3"/>
  </w:num>
  <w:num w:numId="4" w16cid:durableId="16820776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8913">
      <v:textbox inset="5.1pt,5.1pt,5.1pt,5.1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ourceLng" w:val="eng"/>
    <w:docVar w:name="TargetLng" w:val="spa"/>
    <w:docVar w:name="TermBases" w:val="WIPOLDTERM"/>
    <w:docVar w:name="TermBaseURL" w:val="empty"/>
    <w:docVar w:name="TextBases" w:val="Team Server TMs\Spanish|TextBase TMs\WorkspaceSTS\Brands, Designs &amp; DN\Arb_Med_Center|TextBase TMs\WorkspaceSTS\Brands, Designs &amp; DN\H Instruments|TextBase TMs\WorkspaceSTS\Brands, Designs &amp; DN\Hague|TextBase TMs\WorkspaceSTS\Brands, Designs &amp; DN\L Instruments|TextBase TMs\WorkspaceSTS\Brands, Designs &amp; DN\Lisbon|TextBase TMs\WorkspaceSTS\Brands, Designs &amp; DN\T Instruments|TextBase TMs\WorkspaceSTS\Brands, Designs &amp; DN\Trademarks|TextBase TMs\WorkspaceSTS\Administration &amp; Finance\Current Budget|TextBase TMs\WorkspaceSTS\Administration &amp; Finance\FAB Instruments|TextBase TMs\WorkspaceSTS\Administration &amp; Finance\FAB Main|TextBase TMs\WorkspaceSTS\Administration &amp; Finance\FStatements|TextBase TMs\WorkspaceSTS\Administration &amp; Finance\UN Staff Rules|TextBase TMs\WorkspaceSTS\Administration &amp; Finance\WIPO Staff Rules|TextBase TMs\WorkspaceSTS\Brands, Designs &amp; DN\Arb_Med_Center|TextBase TMs\WorkspaceSTS\Brands, Designs &amp; DN\H Instruments|TextBase TMs\WorkspaceSTS\Brands, Designs &amp; DN\Hague|TextBase TMs\WorkspaceSTS\Brands, Designs &amp; DN\L Instruments|TextBase TMs\WorkspaceSTS\Brands, Designs &amp; DN\Lisbon|TextBase TMs\WorkspaceSTS\Brands, Designs &amp; DN\T Instruments|TextBase TMs\WorkspaceSTS\Brands, Designs &amp; DN\Trademarks|TextBase TMs\WorkspaceSTS\Copyright\C Instruments|TextBase TMs\WorkspaceSTS\Copyright\Copyright|TextBase TMs\WorkspaceSTS\Development\Dev_Agenda|TextBase TMs\WorkspaceSTS\GRTKF\GRTKF|TextBase TMs\WorkspaceSTS\Outreach\Economist|TextBase TMs\WorkspaceSTS\Outreach\IP Advantage|TextBase TMs\WorkspaceSTS\Outreach\POW Main|TextBase TMs\WorkspaceSTS\Patents &amp; Innovation\P Instruments|TextBase TMs\WorkspaceSTS\Patents &amp; Innovation\Patents Main|TextBase TMs\WorkspaceSTS\Treaties &amp; Laws\WIPO Lex"/>
    <w:docVar w:name="TextBaseURL" w:val="empty"/>
    <w:docVar w:name="UILng" w:val="en"/>
  </w:docVars>
  <w:rsids>
    <w:rsidRoot w:val="00BE24EF"/>
    <w:rsid w:val="000002C8"/>
    <w:rsid w:val="00001CA3"/>
    <w:rsid w:val="00003107"/>
    <w:rsid w:val="0000656C"/>
    <w:rsid w:val="00013EEA"/>
    <w:rsid w:val="000276AB"/>
    <w:rsid w:val="0003303C"/>
    <w:rsid w:val="00034C4D"/>
    <w:rsid w:val="00046A70"/>
    <w:rsid w:val="00050C30"/>
    <w:rsid w:val="00057E3B"/>
    <w:rsid w:val="0007379D"/>
    <w:rsid w:val="000845A0"/>
    <w:rsid w:val="000870F3"/>
    <w:rsid w:val="000968F9"/>
    <w:rsid w:val="00096D73"/>
    <w:rsid w:val="00097175"/>
    <w:rsid w:val="000A421E"/>
    <w:rsid w:val="000B34BC"/>
    <w:rsid w:val="000D7ECF"/>
    <w:rsid w:val="000E4A7C"/>
    <w:rsid w:val="000E65E3"/>
    <w:rsid w:val="00111D65"/>
    <w:rsid w:val="00115C6B"/>
    <w:rsid w:val="0012637C"/>
    <w:rsid w:val="00130F60"/>
    <w:rsid w:val="00132694"/>
    <w:rsid w:val="0015167C"/>
    <w:rsid w:val="001607D6"/>
    <w:rsid w:val="00162C8D"/>
    <w:rsid w:val="0016316F"/>
    <w:rsid w:val="00164FEA"/>
    <w:rsid w:val="00175054"/>
    <w:rsid w:val="00183170"/>
    <w:rsid w:val="00184935"/>
    <w:rsid w:val="00194572"/>
    <w:rsid w:val="001956B0"/>
    <w:rsid w:val="001970E4"/>
    <w:rsid w:val="001A23E4"/>
    <w:rsid w:val="001B5B28"/>
    <w:rsid w:val="001C2640"/>
    <w:rsid w:val="001C41E4"/>
    <w:rsid w:val="001C4981"/>
    <w:rsid w:val="001E5546"/>
    <w:rsid w:val="001E65F7"/>
    <w:rsid w:val="001F3AD5"/>
    <w:rsid w:val="001F5955"/>
    <w:rsid w:val="001F6A03"/>
    <w:rsid w:val="00202E07"/>
    <w:rsid w:val="0020752C"/>
    <w:rsid w:val="002130CA"/>
    <w:rsid w:val="00213DFE"/>
    <w:rsid w:val="0022100C"/>
    <w:rsid w:val="002334BE"/>
    <w:rsid w:val="002406C6"/>
    <w:rsid w:val="00241DD8"/>
    <w:rsid w:val="00242127"/>
    <w:rsid w:val="00243113"/>
    <w:rsid w:val="00245697"/>
    <w:rsid w:val="002512C6"/>
    <w:rsid w:val="00260638"/>
    <w:rsid w:val="00261024"/>
    <w:rsid w:val="00267A18"/>
    <w:rsid w:val="00281456"/>
    <w:rsid w:val="00285244"/>
    <w:rsid w:val="0029003D"/>
    <w:rsid w:val="00296E52"/>
    <w:rsid w:val="002A16C5"/>
    <w:rsid w:val="002A50BB"/>
    <w:rsid w:val="002A54D5"/>
    <w:rsid w:val="002C72B5"/>
    <w:rsid w:val="002D1B9D"/>
    <w:rsid w:val="002D3889"/>
    <w:rsid w:val="002E0566"/>
    <w:rsid w:val="002E3D9C"/>
    <w:rsid w:val="002E3EE6"/>
    <w:rsid w:val="00304F58"/>
    <w:rsid w:val="00310494"/>
    <w:rsid w:val="003126E6"/>
    <w:rsid w:val="00314024"/>
    <w:rsid w:val="00320C65"/>
    <w:rsid w:val="003244AE"/>
    <w:rsid w:val="00336F3C"/>
    <w:rsid w:val="00340051"/>
    <w:rsid w:val="00341948"/>
    <w:rsid w:val="00346910"/>
    <w:rsid w:val="00357D6D"/>
    <w:rsid w:val="003619EE"/>
    <w:rsid w:val="00361F91"/>
    <w:rsid w:val="003712A3"/>
    <w:rsid w:val="00373CB8"/>
    <w:rsid w:val="00396994"/>
    <w:rsid w:val="00397DDA"/>
    <w:rsid w:val="003A0559"/>
    <w:rsid w:val="003A2730"/>
    <w:rsid w:val="003A5BDF"/>
    <w:rsid w:val="003C14B7"/>
    <w:rsid w:val="003C2E46"/>
    <w:rsid w:val="003D10BF"/>
    <w:rsid w:val="003D207D"/>
    <w:rsid w:val="003D2EF5"/>
    <w:rsid w:val="003E50C2"/>
    <w:rsid w:val="003F184F"/>
    <w:rsid w:val="003F231B"/>
    <w:rsid w:val="003F3E9D"/>
    <w:rsid w:val="00400CAF"/>
    <w:rsid w:val="004035C8"/>
    <w:rsid w:val="00417386"/>
    <w:rsid w:val="004219D8"/>
    <w:rsid w:val="00422A01"/>
    <w:rsid w:val="00430FF3"/>
    <w:rsid w:val="004425A9"/>
    <w:rsid w:val="0044365C"/>
    <w:rsid w:val="00443932"/>
    <w:rsid w:val="00451F39"/>
    <w:rsid w:val="00453426"/>
    <w:rsid w:val="00460380"/>
    <w:rsid w:val="00463AFF"/>
    <w:rsid w:val="004807CC"/>
    <w:rsid w:val="0048388D"/>
    <w:rsid w:val="00485136"/>
    <w:rsid w:val="00486CE4"/>
    <w:rsid w:val="004967D9"/>
    <w:rsid w:val="004972E8"/>
    <w:rsid w:val="004A2D8D"/>
    <w:rsid w:val="004A345A"/>
    <w:rsid w:val="004A6FFE"/>
    <w:rsid w:val="004A7BB9"/>
    <w:rsid w:val="004B196C"/>
    <w:rsid w:val="004C1EA8"/>
    <w:rsid w:val="004C4253"/>
    <w:rsid w:val="004C466A"/>
    <w:rsid w:val="004C4A61"/>
    <w:rsid w:val="004D6DED"/>
    <w:rsid w:val="004E45A4"/>
    <w:rsid w:val="004F7CD5"/>
    <w:rsid w:val="005000CA"/>
    <w:rsid w:val="00500DF0"/>
    <w:rsid w:val="005013A0"/>
    <w:rsid w:val="00501F79"/>
    <w:rsid w:val="00504042"/>
    <w:rsid w:val="00512848"/>
    <w:rsid w:val="00513E3D"/>
    <w:rsid w:val="00526487"/>
    <w:rsid w:val="0053647A"/>
    <w:rsid w:val="005500B3"/>
    <w:rsid w:val="00550B41"/>
    <w:rsid w:val="005514CE"/>
    <w:rsid w:val="00552DAA"/>
    <w:rsid w:val="00555F3C"/>
    <w:rsid w:val="00556A8A"/>
    <w:rsid w:val="00565D91"/>
    <w:rsid w:val="00566EF0"/>
    <w:rsid w:val="00566EFD"/>
    <w:rsid w:val="00572669"/>
    <w:rsid w:val="005804B0"/>
    <w:rsid w:val="005835C9"/>
    <w:rsid w:val="0058544E"/>
    <w:rsid w:val="005855E7"/>
    <w:rsid w:val="00587399"/>
    <w:rsid w:val="0059165E"/>
    <w:rsid w:val="00591B20"/>
    <w:rsid w:val="0059668F"/>
    <w:rsid w:val="005B2AFE"/>
    <w:rsid w:val="005B3C62"/>
    <w:rsid w:val="005B56ED"/>
    <w:rsid w:val="005C07E9"/>
    <w:rsid w:val="005D564A"/>
    <w:rsid w:val="005D5F58"/>
    <w:rsid w:val="005E0D80"/>
    <w:rsid w:val="005E3852"/>
    <w:rsid w:val="005E38D4"/>
    <w:rsid w:val="005E555A"/>
    <w:rsid w:val="005E6706"/>
    <w:rsid w:val="005F4461"/>
    <w:rsid w:val="005F7A50"/>
    <w:rsid w:val="00600612"/>
    <w:rsid w:val="00603F36"/>
    <w:rsid w:val="0060506B"/>
    <w:rsid w:val="00605D90"/>
    <w:rsid w:val="00605E97"/>
    <w:rsid w:val="00610300"/>
    <w:rsid w:val="006150E5"/>
    <w:rsid w:val="00615348"/>
    <w:rsid w:val="00617E8D"/>
    <w:rsid w:val="00646F39"/>
    <w:rsid w:val="00654ECC"/>
    <w:rsid w:val="00657623"/>
    <w:rsid w:val="00661B26"/>
    <w:rsid w:val="00665DB4"/>
    <w:rsid w:val="006726F1"/>
    <w:rsid w:val="0068525A"/>
    <w:rsid w:val="006855B6"/>
    <w:rsid w:val="006920DE"/>
    <w:rsid w:val="006A10C4"/>
    <w:rsid w:val="006A2CDC"/>
    <w:rsid w:val="006C1ADB"/>
    <w:rsid w:val="006C232B"/>
    <w:rsid w:val="006C5FDE"/>
    <w:rsid w:val="006C695F"/>
    <w:rsid w:val="006F0024"/>
    <w:rsid w:val="006F0E91"/>
    <w:rsid w:val="006F6620"/>
    <w:rsid w:val="006F7410"/>
    <w:rsid w:val="007022B6"/>
    <w:rsid w:val="00702D87"/>
    <w:rsid w:val="0071423B"/>
    <w:rsid w:val="00722C56"/>
    <w:rsid w:val="00724299"/>
    <w:rsid w:val="00730780"/>
    <w:rsid w:val="00731798"/>
    <w:rsid w:val="00736FF5"/>
    <w:rsid w:val="00740817"/>
    <w:rsid w:val="00750126"/>
    <w:rsid w:val="00757110"/>
    <w:rsid w:val="00770CD0"/>
    <w:rsid w:val="0077213E"/>
    <w:rsid w:val="00773AD0"/>
    <w:rsid w:val="007910C4"/>
    <w:rsid w:val="0079304C"/>
    <w:rsid w:val="007B27B9"/>
    <w:rsid w:val="007B58FC"/>
    <w:rsid w:val="007C2BFE"/>
    <w:rsid w:val="007C7196"/>
    <w:rsid w:val="007E34A1"/>
    <w:rsid w:val="007F10AE"/>
    <w:rsid w:val="007F3610"/>
    <w:rsid w:val="007F3A10"/>
    <w:rsid w:val="008067D6"/>
    <w:rsid w:val="00807B5F"/>
    <w:rsid w:val="0081287A"/>
    <w:rsid w:val="0082106D"/>
    <w:rsid w:val="00823F06"/>
    <w:rsid w:val="00824A54"/>
    <w:rsid w:val="00834FE8"/>
    <w:rsid w:val="008363AC"/>
    <w:rsid w:val="00837B39"/>
    <w:rsid w:val="00843CB8"/>
    <w:rsid w:val="008446EB"/>
    <w:rsid w:val="00846472"/>
    <w:rsid w:val="00850F40"/>
    <w:rsid w:val="00853456"/>
    <w:rsid w:val="00861B9E"/>
    <w:rsid w:val="0086266E"/>
    <w:rsid w:val="00864A88"/>
    <w:rsid w:val="00870708"/>
    <w:rsid w:val="008719F2"/>
    <w:rsid w:val="00882579"/>
    <w:rsid w:val="00884A61"/>
    <w:rsid w:val="00893C36"/>
    <w:rsid w:val="00896305"/>
    <w:rsid w:val="0089711F"/>
    <w:rsid w:val="008B7FC0"/>
    <w:rsid w:val="008D27DE"/>
    <w:rsid w:val="008D6508"/>
    <w:rsid w:val="008D6F46"/>
    <w:rsid w:val="008D7769"/>
    <w:rsid w:val="008E4B2A"/>
    <w:rsid w:val="008F31E7"/>
    <w:rsid w:val="008F522C"/>
    <w:rsid w:val="008F6639"/>
    <w:rsid w:val="00901AC0"/>
    <w:rsid w:val="00901AE2"/>
    <w:rsid w:val="00910551"/>
    <w:rsid w:val="00911E2F"/>
    <w:rsid w:val="00913720"/>
    <w:rsid w:val="009249FB"/>
    <w:rsid w:val="009307ED"/>
    <w:rsid w:val="0094168C"/>
    <w:rsid w:val="00950ABE"/>
    <w:rsid w:val="009736AB"/>
    <w:rsid w:val="009844FE"/>
    <w:rsid w:val="0099139B"/>
    <w:rsid w:val="00995AC9"/>
    <w:rsid w:val="009A60EB"/>
    <w:rsid w:val="009A61D5"/>
    <w:rsid w:val="009B0168"/>
    <w:rsid w:val="009B335A"/>
    <w:rsid w:val="009B59E7"/>
    <w:rsid w:val="009C3EF8"/>
    <w:rsid w:val="009C6358"/>
    <w:rsid w:val="009C646A"/>
    <w:rsid w:val="009D6300"/>
    <w:rsid w:val="009F0933"/>
    <w:rsid w:val="009F2CB5"/>
    <w:rsid w:val="00A01B93"/>
    <w:rsid w:val="00A049FB"/>
    <w:rsid w:val="00A112CD"/>
    <w:rsid w:val="00A11A42"/>
    <w:rsid w:val="00A31F42"/>
    <w:rsid w:val="00A32254"/>
    <w:rsid w:val="00A32946"/>
    <w:rsid w:val="00A344A8"/>
    <w:rsid w:val="00A365C7"/>
    <w:rsid w:val="00A37F5A"/>
    <w:rsid w:val="00A4466B"/>
    <w:rsid w:val="00A4588E"/>
    <w:rsid w:val="00A53D6A"/>
    <w:rsid w:val="00A54668"/>
    <w:rsid w:val="00A54774"/>
    <w:rsid w:val="00A758EB"/>
    <w:rsid w:val="00A818AB"/>
    <w:rsid w:val="00A833BE"/>
    <w:rsid w:val="00A83BFA"/>
    <w:rsid w:val="00A94D72"/>
    <w:rsid w:val="00A95846"/>
    <w:rsid w:val="00A970F6"/>
    <w:rsid w:val="00AA0D5A"/>
    <w:rsid w:val="00AA3A19"/>
    <w:rsid w:val="00AA5833"/>
    <w:rsid w:val="00AB0559"/>
    <w:rsid w:val="00AB0D54"/>
    <w:rsid w:val="00AC3632"/>
    <w:rsid w:val="00AD1114"/>
    <w:rsid w:val="00AD6E11"/>
    <w:rsid w:val="00AF421A"/>
    <w:rsid w:val="00AF4B55"/>
    <w:rsid w:val="00B02221"/>
    <w:rsid w:val="00B122AC"/>
    <w:rsid w:val="00B36876"/>
    <w:rsid w:val="00B50E89"/>
    <w:rsid w:val="00B51153"/>
    <w:rsid w:val="00B54B77"/>
    <w:rsid w:val="00B5718B"/>
    <w:rsid w:val="00B83498"/>
    <w:rsid w:val="00B94AB6"/>
    <w:rsid w:val="00B95980"/>
    <w:rsid w:val="00BA0AAC"/>
    <w:rsid w:val="00BA65E7"/>
    <w:rsid w:val="00BB0F81"/>
    <w:rsid w:val="00BC2DCC"/>
    <w:rsid w:val="00BD6FCC"/>
    <w:rsid w:val="00BE173F"/>
    <w:rsid w:val="00BE24EF"/>
    <w:rsid w:val="00BE451F"/>
    <w:rsid w:val="00C065CD"/>
    <w:rsid w:val="00C11D7E"/>
    <w:rsid w:val="00C206A8"/>
    <w:rsid w:val="00C21776"/>
    <w:rsid w:val="00C2455B"/>
    <w:rsid w:val="00C27A91"/>
    <w:rsid w:val="00C31E8D"/>
    <w:rsid w:val="00C42C8E"/>
    <w:rsid w:val="00C44C37"/>
    <w:rsid w:val="00C505B2"/>
    <w:rsid w:val="00C52B50"/>
    <w:rsid w:val="00C75E5B"/>
    <w:rsid w:val="00C8117C"/>
    <w:rsid w:val="00C818FB"/>
    <w:rsid w:val="00C82A2C"/>
    <w:rsid w:val="00C93B0B"/>
    <w:rsid w:val="00CA1DC9"/>
    <w:rsid w:val="00CA545F"/>
    <w:rsid w:val="00CB5D0F"/>
    <w:rsid w:val="00CB6684"/>
    <w:rsid w:val="00CC1530"/>
    <w:rsid w:val="00CC27EB"/>
    <w:rsid w:val="00CC3F2D"/>
    <w:rsid w:val="00CD00CC"/>
    <w:rsid w:val="00CD2ADA"/>
    <w:rsid w:val="00CD5B48"/>
    <w:rsid w:val="00CD6555"/>
    <w:rsid w:val="00CE0BBA"/>
    <w:rsid w:val="00CE11B4"/>
    <w:rsid w:val="00CF23F4"/>
    <w:rsid w:val="00CF2854"/>
    <w:rsid w:val="00CF4396"/>
    <w:rsid w:val="00D03E1D"/>
    <w:rsid w:val="00D162E5"/>
    <w:rsid w:val="00D20A20"/>
    <w:rsid w:val="00D32C53"/>
    <w:rsid w:val="00D40AC1"/>
    <w:rsid w:val="00D43A82"/>
    <w:rsid w:val="00D60D8D"/>
    <w:rsid w:val="00D62EBE"/>
    <w:rsid w:val="00D63388"/>
    <w:rsid w:val="00D64880"/>
    <w:rsid w:val="00D700A0"/>
    <w:rsid w:val="00D80CC5"/>
    <w:rsid w:val="00D81143"/>
    <w:rsid w:val="00D861DB"/>
    <w:rsid w:val="00D874DA"/>
    <w:rsid w:val="00DA33B9"/>
    <w:rsid w:val="00DB1FCD"/>
    <w:rsid w:val="00DC5067"/>
    <w:rsid w:val="00DC6B8E"/>
    <w:rsid w:val="00DD0862"/>
    <w:rsid w:val="00DD4108"/>
    <w:rsid w:val="00DD488B"/>
    <w:rsid w:val="00DE16FC"/>
    <w:rsid w:val="00DE5B5F"/>
    <w:rsid w:val="00DE6658"/>
    <w:rsid w:val="00DF19A0"/>
    <w:rsid w:val="00DF733E"/>
    <w:rsid w:val="00E00779"/>
    <w:rsid w:val="00E0627A"/>
    <w:rsid w:val="00E12AEF"/>
    <w:rsid w:val="00E13A6F"/>
    <w:rsid w:val="00E17539"/>
    <w:rsid w:val="00E20BBB"/>
    <w:rsid w:val="00E20F55"/>
    <w:rsid w:val="00E2664E"/>
    <w:rsid w:val="00E36473"/>
    <w:rsid w:val="00E37101"/>
    <w:rsid w:val="00E40F5F"/>
    <w:rsid w:val="00E43435"/>
    <w:rsid w:val="00E45E3E"/>
    <w:rsid w:val="00E63123"/>
    <w:rsid w:val="00E76E73"/>
    <w:rsid w:val="00E8346C"/>
    <w:rsid w:val="00E84AB3"/>
    <w:rsid w:val="00E96495"/>
    <w:rsid w:val="00E96ADE"/>
    <w:rsid w:val="00E97E82"/>
    <w:rsid w:val="00EA14A6"/>
    <w:rsid w:val="00EB03B3"/>
    <w:rsid w:val="00EB1AA2"/>
    <w:rsid w:val="00EB731C"/>
    <w:rsid w:val="00ED3875"/>
    <w:rsid w:val="00EE12D2"/>
    <w:rsid w:val="00EF14DC"/>
    <w:rsid w:val="00EF681F"/>
    <w:rsid w:val="00F01466"/>
    <w:rsid w:val="00F05B23"/>
    <w:rsid w:val="00F10428"/>
    <w:rsid w:val="00F10D88"/>
    <w:rsid w:val="00F14E1D"/>
    <w:rsid w:val="00F16B19"/>
    <w:rsid w:val="00F218AD"/>
    <w:rsid w:val="00F26402"/>
    <w:rsid w:val="00F30981"/>
    <w:rsid w:val="00F34021"/>
    <w:rsid w:val="00F4596B"/>
    <w:rsid w:val="00F472A8"/>
    <w:rsid w:val="00F534A2"/>
    <w:rsid w:val="00F5478E"/>
    <w:rsid w:val="00F55449"/>
    <w:rsid w:val="00F56C03"/>
    <w:rsid w:val="00F57607"/>
    <w:rsid w:val="00F66ED0"/>
    <w:rsid w:val="00F70BE5"/>
    <w:rsid w:val="00F80B1D"/>
    <w:rsid w:val="00F82704"/>
    <w:rsid w:val="00FA3CF0"/>
    <w:rsid w:val="00FA6663"/>
    <w:rsid w:val="00FB214D"/>
    <w:rsid w:val="00FB4E85"/>
    <w:rsid w:val="00FB7833"/>
    <w:rsid w:val="00FC1403"/>
    <w:rsid w:val="00FC18B0"/>
    <w:rsid w:val="00FC42C5"/>
    <w:rsid w:val="00FD3137"/>
    <w:rsid w:val="00FD3D15"/>
    <w:rsid w:val="00FD474F"/>
    <w:rsid w:val="00FE5307"/>
    <w:rsid w:val="00FF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1pt,5.1pt,5.1pt,5.1pt"/>
    </o:shapedefaults>
    <o:shapelayout v:ext="edit">
      <o:idmap v:ext="edit" data="1"/>
    </o:shapelayout>
  </w:shapeDefaults>
  <w:decimalSymbol w:val="."/>
  <w:listSeparator w:val=","/>
  <w14:docId w14:val="2EA7A3E4"/>
  <w15:chartTrackingRefBased/>
  <w15:docId w15:val="{07BCE3DB-0DD5-4B35-8672-3FCB5EA8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01F79"/>
    <w:rPr>
      <w:sz w:val="24"/>
      <w:lang w:val="fr-FR"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link w:val="FootnoteTextChar"/>
    <w:semiHidden/>
    <w:pPr>
      <w:ind w:left="567" w:hanging="567"/>
    </w:pPr>
    <w:rPr>
      <w:sz w:val="2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zh-CN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paragraph" w:customStyle="1" w:styleId="indenti">
    <w:name w:val="indent(i)"/>
    <w:basedOn w:val="Normal"/>
    <w:pPr>
      <w:tabs>
        <w:tab w:val="right" w:pos="1701"/>
        <w:tab w:val="left" w:pos="1985"/>
      </w:tabs>
    </w:pPr>
    <w:rPr>
      <w:rFonts w:ascii="TimesNewRoman" w:hAnsi="TimesNewRoman"/>
      <w:spacing w:val="-4"/>
    </w:rPr>
  </w:style>
  <w:style w:type="paragraph" w:styleId="BlockText">
    <w:name w:val="Block Text"/>
    <w:basedOn w:val="Normal"/>
    <w:pPr>
      <w:ind w:left="567" w:right="595"/>
    </w:pPr>
    <w:rPr>
      <w:sz w:val="22"/>
    </w:rPr>
  </w:style>
  <w:style w:type="paragraph" w:styleId="BodyText2">
    <w:name w:val="Body Text 2"/>
    <w:basedOn w:val="Normal"/>
    <w:link w:val="BodyText2Char"/>
    <w:pPr>
      <w:ind w:right="595"/>
    </w:pPr>
    <w:rPr>
      <w:sz w:val="22"/>
    </w:rPr>
  </w:style>
  <w:style w:type="paragraph" w:styleId="BodyText3">
    <w:name w:val="Body Text 3"/>
    <w:basedOn w:val="Normal"/>
    <w:link w:val="BodyText3Char"/>
    <w:pPr>
      <w:ind w:right="595"/>
    </w:pPr>
    <w:rPr>
      <w:b/>
    </w:rPr>
  </w:style>
  <w:style w:type="paragraph" w:styleId="BodyTextIndent2">
    <w:name w:val="Body Text Indent 2"/>
    <w:basedOn w:val="Normal"/>
    <w:pPr>
      <w:tabs>
        <w:tab w:val="left" w:pos="3686"/>
        <w:tab w:val="left" w:pos="4536"/>
        <w:tab w:val="left" w:pos="6521"/>
        <w:tab w:val="left" w:pos="7088"/>
      </w:tabs>
      <w:ind w:right="-1" w:firstLine="1134"/>
    </w:pPr>
    <w:rPr>
      <w:sz w:val="22"/>
    </w:rPr>
  </w:style>
  <w:style w:type="paragraph" w:styleId="BodyTextIndent3">
    <w:name w:val="Body Text Indent 3"/>
    <w:basedOn w:val="Normal"/>
    <w:pPr>
      <w:ind w:left="1701" w:firstLine="567"/>
      <w:jc w:val="both"/>
    </w:pPr>
    <w:rPr>
      <w:lang w:val="en-US"/>
    </w:rPr>
  </w:style>
  <w:style w:type="paragraph" w:styleId="BalloonText">
    <w:name w:val="Balloon Text"/>
    <w:basedOn w:val="Normal"/>
    <w:link w:val="BalloonTextChar"/>
    <w:rsid w:val="002A1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A16C5"/>
    <w:rPr>
      <w:rFonts w:ascii="Tahoma" w:hAnsi="Tahoma" w:cs="Tahoma"/>
      <w:sz w:val="16"/>
      <w:szCs w:val="16"/>
      <w:lang w:val="fr-FR" w:eastAsia="zh-CN"/>
    </w:rPr>
  </w:style>
  <w:style w:type="character" w:styleId="Hyperlink">
    <w:name w:val="Hyperlink"/>
    <w:rsid w:val="002E3D9C"/>
    <w:rPr>
      <w:color w:val="0563C1"/>
      <w:u w:val="single"/>
    </w:rPr>
  </w:style>
  <w:style w:type="character" w:styleId="CommentReference">
    <w:name w:val="annotation reference"/>
    <w:basedOn w:val="DefaultParagraphFont"/>
    <w:rsid w:val="00BA65E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A65E7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65E7"/>
    <w:rPr>
      <w:sz w:val="22"/>
      <w:lang w:val="fr-FR" w:eastAsia="zh-CN"/>
    </w:rPr>
  </w:style>
  <w:style w:type="character" w:customStyle="1" w:styleId="CommentSubjectChar">
    <w:name w:val="Comment Subject Char"/>
    <w:basedOn w:val="CommentTextChar"/>
    <w:link w:val="CommentSubject"/>
    <w:rsid w:val="00BA65E7"/>
    <w:rPr>
      <w:b/>
      <w:bCs/>
      <w:sz w:val="22"/>
      <w:lang w:val="fr-FR" w:eastAsia="zh-CN"/>
    </w:rPr>
  </w:style>
  <w:style w:type="paragraph" w:styleId="Revision">
    <w:name w:val="Revision"/>
    <w:hidden/>
    <w:uiPriority w:val="99"/>
    <w:semiHidden/>
    <w:rsid w:val="00AB0559"/>
    <w:rPr>
      <w:sz w:val="24"/>
      <w:lang w:val="fr-FR" w:eastAsia="zh-CN"/>
    </w:rPr>
  </w:style>
  <w:style w:type="paragraph" w:styleId="ListParagraph">
    <w:name w:val="List Paragraph"/>
    <w:basedOn w:val="Normal"/>
    <w:uiPriority w:val="34"/>
    <w:qFormat/>
    <w:rsid w:val="005855E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F19A0"/>
    <w:rPr>
      <w:sz w:val="24"/>
      <w:lang w:val="fr-FR" w:eastAsia="zh-CN"/>
    </w:rPr>
  </w:style>
  <w:style w:type="character" w:styleId="FollowedHyperlink">
    <w:name w:val="FollowedHyperlink"/>
    <w:basedOn w:val="DefaultParagraphFont"/>
    <w:rsid w:val="0053647A"/>
    <w:rPr>
      <w:color w:val="954F72" w:themeColor="followedHyperlink"/>
      <w:u w:val="single"/>
    </w:rPr>
  </w:style>
  <w:style w:type="character" w:customStyle="1" w:styleId="BodyText2Char">
    <w:name w:val="Body Text 2 Char"/>
    <w:basedOn w:val="DefaultParagraphFont"/>
    <w:link w:val="BodyText2"/>
    <w:rsid w:val="003D2EF5"/>
    <w:rPr>
      <w:sz w:val="22"/>
      <w:lang w:val="fr-FR" w:eastAsia="zh-CN"/>
    </w:rPr>
  </w:style>
  <w:style w:type="character" w:customStyle="1" w:styleId="BodyText3Char">
    <w:name w:val="Body Text 3 Char"/>
    <w:basedOn w:val="DefaultParagraphFont"/>
    <w:link w:val="BodyText3"/>
    <w:rsid w:val="003D2EF5"/>
    <w:rPr>
      <w:b/>
      <w:sz w:val="24"/>
      <w:lang w:val="fr-FR"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4972E8"/>
    <w:rPr>
      <w:sz w:val="22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1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bon.system@wipo.int" TargetMode="Externa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www.wipo.int/lisbon" TargetMode="External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31A31-D97A-4456-8AD1-DD88DE604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2</TotalTime>
  <Pages>4</Pages>
  <Words>772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AO/1</vt:lpstr>
    </vt:vector>
  </TitlesOfParts>
  <Company>WIPO</Company>
  <LinksUpToDate>false</LinksUpToDate>
  <CharactersWithSpaces>5164</CharactersWithSpaces>
  <SharedDoc>false</SharedDoc>
  <HLinks>
    <vt:vector size="18" baseType="variant">
      <vt:variant>
        <vt:i4>6422568</vt:i4>
      </vt:variant>
      <vt:variant>
        <vt:i4>18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1769573</vt:i4>
      </vt:variant>
      <vt:variant>
        <vt:i4>0</vt:i4>
      </vt:variant>
      <vt:variant>
        <vt:i4>0</vt:i4>
      </vt:variant>
      <vt:variant>
        <vt:i4>5</vt:i4>
      </vt:variant>
      <vt:variant>
        <vt:lpwstr>mailto:lisbon.system@wipo.int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AO/1</dc:title>
  <dc:subject/>
  <dc:creator>Alexandra GRAZIOLI</dc:creator>
  <cp:keywords>FOR OFFICIAL USE ONLY</cp:keywords>
  <cp:lastModifiedBy>MAILLARD Amber</cp:lastModifiedBy>
  <cp:revision>4</cp:revision>
  <cp:lastPrinted>2020-02-19T09:29:00Z</cp:lastPrinted>
  <dcterms:created xsi:type="dcterms:W3CDTF">2025-05-12T09:32:00Z</dcterms:created>
  <dcterms:modified xsi:type="dcterms:W3CDTF">2025-10-02T09:33:00Z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17723fa8-85d3-4266-ac0c-e27be123e3f4</vt:lpwstr>
  </property>
  <property fmtid="{D5CDD505-2E9C-101B-9397-08002B2CF9AE}" pid="3" name="TCSClassification">
    <vt:lpwstr>FOR OFFICIAL USE ONLY</vt:lpwstr>
  </property>
  <property fmtid="{D5CDD505-2E9C-101B-9397-08002B2CF9AE}" pid="4" name="Classification">
    <vt:lpwstr>For Official Use Only</vt:lpwstr>
  </property>
  <property fmtid="{D5CDD505-2E9C-101B-9397-08002B2CF9AE}" pid="5" name="VisualMarkings">
    <vt:lpwstr>None</vt:lpwstr>
  </property>
  <property fmtid="{D5CDD505-2E9C-101B-9397-08002B2CF9AE}" pid="6" name="Alignment">
    <vt:lpwstr>Centre</vt:lpwstr>
  </property>
  <property fmtid="{D5CDD505-2E9C-101B-9397-08002B2CF9AE}" pid="7" name="Language">
    <vt:lpwstr>English</vt:lpwstr>
  </property>
  <property fmtid="{D5CDD505-2E9C-101B-9397-08002B2CF9AE}" pid="8" name="MSIP_Label_20773ee6-353b-4fb9-a59d-0b94c8c67bea_Enabled">
    <vt:lpwstr>true</vt:lpwstr>
  </property>
  <property fmtid="{D5CDD505-2E9C-101B-9397-08002B2CF9AE}" pid="9" name="MSIP_Label_20773ee6-353b-4fb9-a59d-0b94c8c67bea_SetDate">
    <vt:lpwstr>2023-09-20T14:33:40Z</vt:lpwstr>
  </property>
  <property fmtid="{D5CDD505-2E9C-101B-9397-08002B2CF9AE}" pid="10" name="MSIP_Label_20773ee6-353b-4fb9-a59d-0b94c8c67bea_Method">
    <vt:lpwstr>Privileged</vt:lpwstr>
  </property>
  <property fmtid="{D5CDD505-2E9C-101B-9397-08002B2CF9AE}" pid="11" name="MSIP_Label_20773ee6-353b-4fb9-a59d-0b94c8c67bea_Name">
    <vt:lpwstr>No markings</vt:lpwstr>
  </property>
  <property fmtid="{D5CDD505-2E9C-101B-9397-08002B2CF9AE}" pid="12" name="MSIP_Label_20773ee6-353b-4fb9-a59d-0b94c8c67bea_SiteId">
    <vt:lpwstr>faa31b06-8ccc-48c9-867f-f7510dd11c02</vt:lpwstr>
  </property>
  <property fmtid="{D5CDD505-2E9C-101B-9397-08002B2CF9AE}" pid="13" name="MSIP_Label_20773ee6-353b-4fb9-a59d-0b94c8c67bea_ActionId">
    <vt:lpwstr>4640ebee-5a26-4297-901a-adc20a499ed9</vt:lpwstr>
  </property>
  <property fmtid="{D5CDD505-2E9C-101B-9397-08002B2CF9AE}" pid="14" name="MSIP_Label_20773ee6-353b-4fb9-a59d-0b94c8c67bea_ContentBits">
    <vt:lpwstr>0</vt:lpwstr>
  </property>
</Properties>
</file>