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2CD05D" w14:textId="77777777" w:rsidR="00CE0BBA" w:rsidRPr="00BD6FCC" w:rsidRDefault="00950ABE" w:rsidP="00314024">
      <w:pPr>
        <w:ind w:right="-1"/>
        <w:jc w:val="center"/>
        <w:rPr>
          <w:b/>
          <w:sz w:val="28"/>
          <w:szCs w:val="28"/>
          <w:lang w:val="es-419"/>
        </w:rPr>
      </w:pPr>
      <w:r w:rsidRPr="00BD6FCC">
        <w:rPr>
          <w:b/>
          <w:sz w:val="28"/>
          <w:szCs w:val="28"/>
          <w:lang w:val="es-419"/>
        </w:rPr>
        <w:t>ARREGLO DE LISBOA RELATIVO A LA PROTECCIÓN DE LAS DENOMINACIONES DE ORIGEN Y SU REGISTRO INTERNACIONAL</w:t>
      </w:r>
    </w:p>
    <w:p w14:paraId="2D423463" w14:textId="77777777" w:rsidR="00CE0BBA" w:rsidRPr="00BD6FCC" w:rsidRDefault="00950ABE">
      <w:pPr>
        <w:ind w:right="-1"/>
        <w:jc w:val="center"/>
        <w:rPr>
          <w:b/>
          <w:sz w:val="28"/>
          <w:szCs w:val="28"/>
          <w:lang w:val="es-419"/>
        </w:rPr>
      </w:pPr>
      <w:r w:rsidRPr="00BD6FCC">
        <w:rPr>
          <w:b/>
          <w:sz w:val="28"/>
          <w:szCs w:val="28"/>
          <w:lang w:val="es-419"/>
        </w:rPr>
        <w:t>Y</w:t>
      </w:r>
    </w:p>
    <w:p w14:paraId="5FE08112" w14:textId="77777777" w:rsidR="00CE0BBA" w:rsidRPr="00BD6FCC" w:rsidRDefault="00950ABE" w:rsidP="00314024">
      <w:pPr>
        <w:ind w:right="-1"/>
        <w:jc w:val="center"/>
        <w:rPr>
          <w:b/>
          <w:sz w:val="28"/>
          <w:szCs w:val="28"/>
          <w:lang w:val="es-419"/>
        </w:rPr>
      </w:pPr>
      <w:r w:rsidRPr="00BD6FCC">
        <w:rPr>
          <w:b/>
          <w:sz w:val="28"/>
          <w:szCs w:val="28"/>
          <w:lang w:val="es-419"/>
        </w:rPr>
        <w:t>ACTA DE GINEBRA DEL ARREGLO DE LISBOA RELATIVO A LAS DENOMINACIONES DE ORIGEN Y LAS INDICACIONES GEOGRÁFICAS</w:t>
      </w:r>
    </w:p>
    <w:p w14:paraId="42C477D7" w14:textId="77777777" w:rsidR="00CE0BBA" w:rsidRPr="00BD6FCC" w:rsidRDefault="00CE0BBA">
      <w:pPr>
        <w:ind w:right="-1"/>
        <w:jc w:val="center"/>
        <w:rPr>
          <w:lang w:val="es-419"/>
        </w:rPr>
      </w:pPr>
    </w:p>
    <w:p w14:paraId="063646F4" w14:textId="77777777" w:rsidR="00CE0BBA" w:rsidRPr="00BD6FCC" w:rsidRDefault="00F70BE5" w:rsidP="00314024">
      <w:pPr>
        <w:ind w:right="-1"/>
        <w:jc w:val="center"/>
        <w:rPr>
          <w:b/>
          <w:szCs w:val="24"/>
          <w:lang w:val="es-419"/>
        </w:rPr>
      </w:pPr>
      <w:r w:rsidRPr="00BD6FCC">
        <w:rPr>
          <w:b/>
          <w:szCs w:val="24"/>
          <w:lang w:val="es-419"/>
        </w:rPr>
        <w:t xml:space="preserve">RETIRADA DE UNA </w:t>
      </w:r>
      <w:r w:rsidR="0012637C" w:rsidRPr="00BD6FCC">
        <w:rPr>
          <w:b/>
          <w:szCs w:val="24"/>
          <w:lang w:val="es-419"/>
        </w:rPr>
        <w:t>RENUNCIA A LA PROTECCIÓN</w:t>
      </w:r>
      <w:r w:rsidR="00314024" w:rsidRPr="00BD6FCC">
        <w:rPr>
          <w:rStyle w:val="FootnoteReference"/>
          <w:b/>
          <w:szCs w:val="24"/>
          <w:lang w:val="es-419"/>
        </w:rPr>
        <w:footnoteReference w:id="2"/>
      </w:r>
    </w:p>
    <w:p w14:paraId="6B4CBBEE" w14:textId="77777777" w:rsidR="00CE0BBA" w:rsidRPr="00BD6FCC" w:rsidRDefault="00CE0BBA">
      <w:pPr>
        <w:ind w:right="-1"/>
        <w:jc w:val="center"/>
        <w:rPr>
          <w:sz w:val="22"/>
          <w:lang w:val="es-419"/>
        </w:rPr>
      </w:pPr>
    </w:p>
    <w:p w14:paraId="79D289A0" w14:textId="77777777" w:rsidR="00CE0BBA" w:rsidRPr="00BD6FCC" w:rsidRDefault="00314024" w:rsidP="00314024">
      <w:pPr>
        <w:spacing w:line="220" w:lineRule="exact"/>
        <w:ind w:right="-1"/>
        <w:jc w:val="center"/>
        <w:rPr>
          <w:sz w:val="20"/>
          <w:lang w:val="es-419"/>
        </w:rPr>
      </w:pPr>
      <w:r w:rsidRPr="00BD6FCC">
        <w:rPr>
          <w:sz w:val="20"/>
          <w:lang w:val="es-419"/>
        </w:rPr>
        <w:t>que deberá presentarse ante la Oficina Internacional</w:t>
      </w:r>
    </w:p>
    <w:p w14:paraId="1CF6BC2F" w14:textId="77777777" w:rsidR="00CE0BBA" w:rsidRPr="00BD6FCC" w:rsidRDefault="00314024" w:rsidP="00314024">
      <w:pPr>
        <w:spacing w:line="220" w:lineRule="exact"/>
        <w:ind w:right="-1"/>
        <w:jc w:val="center"/>
        <w:rPr>
          <w:sz w:val="20"/>
          <w:lang w:val="es-419"/>
        </w:rPr>
      </w:pPr>
      <w:r w:rsidRPr="00BD6FCC">
        <w:rPr>
          <w:sz w:val="20"/>
          <w:lang w:val="es-419"/>
        </w:rPr>
        <w:t>de la Organización Mundial de la Propiedad Intelectual (OMPI)</w:t>
      </w:r>
    </w:p>
    <w:p w14:paraId="409E10B2" w14:textId="77777777" w:rsidR="00CE0BBA" w:rsidRPr="000D7ECF" w:rsidRDefault="00314024" w:rsidP="00314024">
      <w:pPr>
        <w:spacing w:line="220" w:lineRule="exact"/>
        <w:ind w:right="-1"/>
        <w:jc w:val="center"/>
        <w:rPr>
          <w:sz w:val="20"/>
          <w:lang w:val="fr-CH"/>
        </w:rPr>
      </w:pPr>
      <w:r w:rsidRPr="000D7ECF">
        <w:rPr>
          <w:sz w:val="20"/>
          <w:lang w:val="fr-CH"/>
        </w:rPr>
        <w:t xml:space="preserve">34, ch. des Colombettes, CH-1211 </w:t>
      </w:r>
      <w:proofErr w:type="spellStart"/>
      <w:r w:rsidRPr="000D7ECF">
        <w:rPr>
          <w:sz w:val="20"/>
          <w:lang w:val="fr-CH"/>
        </w:rPr>
        <w:t>Ginebra</w:t>
      </w:r>
      <w:proofErr w:type="spellEnd"/>
      <w:r w:rsidRPr="000D7ECF">
        <w:rPr>
          <w:sz w:val="20"/>
          <w:lang w:val="fr-CH"/>
        </w:rPr>
        <w:t xml:space="preserve"> 20 (</w:t>
      </w:r>
      <w:proofErr w:type="spellStart"/>
      <w:r w:rsidRPr="000D7ECF">
        <w:rPr>
          <w:sz w:val="20"/>
          <w:lang w:val="fr-CH"/>
        </w:rPr>
        <w:t>Suiza</w:t>
      </w:r>
      <w:proofErr w:type="spellEnd"/>
      <w:r w:rsidRPr="000D7ECF">
        <w:rPr>
          <w:sz w:val="20"/>
          <w:lang w:val="fr-CH"/>
        </w:rPr>
        <w:t>)</w:t>
      </w:r>
    </w:p>
    <w:p w14:paraId="0AF34A4B" w14:textId="77777777" w:rsidR="00CE0BBA" w:rsidRPr="00BD6FCC" w:rsidRDefault="001C2640">
      <w:pPr>
        <w:spacing w:line="220" w:lineRule="exact"/>
        <w:ind w:right="-1"/>
        <w:jc w:val="center"/>
        <w:rPr>
          <w:sz w:val="20"/>
          <w:lang w:val="es-419"/>
        </w:rPr>
      </w:pPr>
      <w:r w:rsidRPr="00BD6FCC">
        <w:rPr>
          <w:sz w:val="20"/>
          <w:lang w:val="es-419"/>
        </w:rPr>
        <w:t>Tel</w:t>
      </w:r>
      <w:r w:rsidR="009C646A" w:rsidRPr="00BD6FCC">
        <w:rPr>
          <w:sz w:val="20"/>
          <w:lang w:val="es-419"/>
        </w:rPr>
        <w:t>.</w:t>
      </w:r>
      <w:r w:rsidR="00320C65" w:rsidRPr="00BD6FCC">
        <w:rPr>
          <w:sz w:val="20"/>
          <w:lang w:val="es-419"/>
        </w:rPr>
        <w:t>:</w:t>
      </w:r>
      <w:r w:rsidR="00AA5833" w:rsidRPr="00BD6FCC">
        <w:rPr>
          <w:sz w:val="20"/>
          <w:lang w:val="es-419"/>
        </w:rPr>
        <w:t xml:space="preserve"> </w:t>
      </w:r>
      <w:r w:rsidR="002130CA" w:rsidRPr="00BD6FCC">
        <w:rPr>
          <w:sz w:val="20"/>
          <w:lang w:val="es-419"/>
        </w:rPr>
        <w:t>+</w:t>
      </w:r>
      <w:r w:rsidR="009A60EB" w:rsidRPr="00BD6FCC">
        <w:rPr>
          <w:sz w:val="20"/>
          <w:lang w:val="es-419"/>
        </w:rPr>
        <w:t xml:space="preserve"> </w:t>
      </w:r>
      <w:r w:rsidR="002E3D9C" w:rsidRPr="00BD6FCC">
        <w:rPr>
          <w:sz w:val="20"/>
          <w:lang w:val="es-419"/>
        </w:rPr>
        <w:t>41</w:t>
      </w:r>
      <w:r w:rsidR="002130CA" w:rsidRPr="00BD6FCC">
        <w:rPr>
          <w:sz w:val="20"/>
          <w:lang w:val="es-419"/>
        </w:rPr>
        <w:t xml:space="preserve"> </w:t>
      </w:r>
      <w:r w:rsidR="002E3D9C" w:rsidRPr="00BD6FCC">
        <w:rPr>
          <w:sz w:val="20"/>
          <w:lang w:val="es-419"/>
        </w:rPr>
        <w:t>22 338 91 11</w:t>
      </w:r>
    </w:p>
    <w:p w14:paraId="3275D99E" w14:textId="77777777" w:rsidR="00CE0BBA" w:rsidRPr="00BD6FCC" w:rsidRDefault="00314024">
      <w:pPr>
        <w:spacing w:line="220" w:lineRule="exact"/>
        <w:jc w:val="center"/>
        <w:rPr>
          <w:sz w:val="20"/>
          <w:lang w:val="es-419"/>
        </w:rPr>
      </w:pPr>
      <w:r w:rsidRPr="00BD6FCC">
        <w:rPr>
          <w:sz w:val="20"/>
          <w:lang w:val="es-419"/>
        </w:rPr>
        <w:t>Correo-e</w:t>
      </w:r>
      <w:r w:rsidR="00D81143" w:rsidRPr="00BD6FCC">
        <w:rPr>
          <w:sz w:val="20"/>
          <w:lang w:val="es-419"/>
        </w:rPr>
        <w:t>:</w:t>
      </w:r>
      <w:r w:rsidR="00417386" w:rsidRPr="00BD6FCC">
        <w:rPr>
          <w:sz w:val="20"/>
          <w:lang w:val="es-419"/>
        </w:rPr>
        <w:t xml:space="preserve"> </w:t>
      </w:r>
      <w:r w:rsidR="00FC18B0" w:rsidRPr="00BD6FCC">
        <w:rPr>
          <w:sz w:val="20"/>
          <w:lang w:val="es-419"/>
        </w:rPr>
        <w:t xml:space="preserve"> </w:t>
      </w:r>
      <w:hyperlink r:id="rId8" w:history="1">
        <w:r w:rsidR="002E3D9C" w:rsidRPr="00BD6FCC">
          <w:rPr>
            <w:rStyle w:val="Hyperlink"/>
            <w:sz w:val="20"/>
            <w:lang w:val="es-419"/>
          </w:rPr>
          <w:t>lisbon.system@wipo.int</w:t>
        </w:r>
      </w:hyperlink>
      <w:r w:rsidR="00417386" w:rsidRPr="00BD6FCC">
        <w:rPr>
          <w:sz w:val="20"/>
          <w:lang w:val="es-419"/>
        </w:rPr>
        <w:t xml:space="preserve"> </w:t>
      </w:r>
      <w:r w:rsidR="002E3D9C" w:rsidRPr="00BD6FCC">
        <w:rPr>
          <w:sz w:val="20"/>
          <w:lang w:val="es-419"/>
        </w:rPr>
        <w:t>–</w:t>
      </w:r>
      <w:r w:rsidR="00417386" w:rsidRPr="00BD6FCC">
        <w:rPr>
          <w:sz w:val="20"/>
          <w:lang w:val="es-419"/>
        </w:rPr>
        <w:t xml:space="preserve"> </w:t>
      </w:r>
      <w:r w:rsidR="002E3D9C" w:rsidRPr="00BD6FCC">
        <w:rPr>
          <w:sz w:val="20"/>
          <w:lang w:val="es-419"/>
        </w:rPr>
        <w:t xml:space="preserve">Internet: </w:t>
      </w:r>
      <w:r w:rsidR="00FC18B0" w:rsidRPr="00BD6FCC">
        <w:rPr>
          <w:sz w:val="20"/>
          <w:lang w:val="es-419"/>
        </w:rPr>
        <w:t xml:space="preserve"> </w:t>
      </w:r>
      <w:hyperlink r:id="rId9" w:history="1">
        <w:r w:rsidR="00003107" w:rsidRPr="00BD6FCC">
          <w:rPr>
            <w:rStyle w:val="Hyperlink"/>
            <w:sz w:val="20"/>
            <w:lang w:val="es-419"/>
          </w:rPr>
          <w:t>https://www.wipo.int/lisbon</w:t>
        </w:r>
      </w:hyperlink>
    </w:p>
    <w:p w14:paraId="6E2A48FA" w14:textId="77777777" w:rsidR="00CE0BBA" w:rsidRPr="00BD6FCC" w:rsidRDefault="00CE0BBA">
      <w:pPr>
        <w:spacing w:line="220" w:lineRule="exact"/>
        <w:ind w:right="-1"/>
        <w:rPr>
          <w:lang w:val="es-419"/>
        </w:rPr>
      </w:pPr>
    </w:p>
    <w:p w14:paraId="673EA311" w14:textId="77777777" w:rsidR="00CE0BBA" w:rsidRPr="00BD6FCC" w:rsidRDefault="00CE0BBA">
      <w:pPr>
        <w:ind w:right="-1"/>
        <w:rPr>
          <w:lang w:val="es-419"/>
        </w:rPr>
      </w:pPr>
    </w:p>
    <w:p w14:paraId="6902B3F1" w14:textId="77777777" w:rsidR="00CE0BBA" w:rsidRPr="00BD6FCC" w:rsidRDefault="00CE0BBA">
      <w:pPr>
        <w:ind w:right="-1"/>
        <w:rPr>
          <w:lang w:val="es-419"/>
        </w:rPr>
      </w:pPr>
    </w:p>
    <w:p w14:paraId="27BE0C8E" w14:textId="77777777" w:rsidR="00CE0BBA" w:rsidRPr="00BD6FCC" w:rsidRDefault="00AA5833" w:rsidP="00D03E1D">
      <w:pPr>
        <w:ind w:right="-1"/>
        <w:jc w:val="both"/>
        <w:rPr>
          <w:b/>
          <w:lang w:val="es-419"/>
        </w:rPr>
      </w:pPr>
      <w:r w:rsidRPr="00BD6FCC">
        <w:rPr>
          <w:b/>
          <w:lang w:val="es-419"/>
        </w:rPr>
        <w:t>1.</w:t>
      </w:r>
      <w:r w:rsidRPr="00BD6FCC">
        <w:rPr>
          <w:b/>
          <w:lang w:val="es-419"/>
        </w:rPr>
        <w:tab/>
      </w:r>
      <w:r w:rsidR="00D03E1D" w:rsidRPr="00BD6FCC">
        <w:rPr>
          <w:b/>
          <w:lang w:val="es-419"/>
        </w:rPr>
        <w:t>Parte Contratante de origen:</w:t>
      </w:r>
    </w:p>
    <w:p w14:paraId="40F45B8F" w14:textId="77777777" w:rsidR="00CE0BBA" w:rsidRPr="00BD6FCC" w:rsidRDefault="005855E7">
      <w:pPr>
        <w:ind w:right="-1"/>
        <w:jc w:val="both"/>
        <w:rPr>
          <w:b/>
          <w:lang w:val="es-419"/>
        </w:rPr>
      </w:pPr>
      <w:r w:rsidRPr="00BD6FCC">
        <w:rPr>
          <w:b/>
          <w:lang w:val="es-419"/>
        </w:rPr>
        <w:tab/>
      </w:r>
      <w:r w:rsidRPr="00BD6FCC">
        <w:rPr>
          <w:i/>
          <w:sz w:val="20"/>
          <w:lang w:val="es-419"/>
        </w:rPr>
        <w:t>(</w:t>
      </w:r>
      <w:r w:rsidR="00D03E1D" w:rsidRPr="00BD6FCC">
        <w:rPr>
          <w:i/>
          <w:sz w:val="20"/>
          <w:lang w:val="es-419"/>
        </w:rPr>
        <w:t>Véase la Regla</w:t>
      </w:r>
      <w:r w:rsidRPr="00BD6FCC">
        <w:rPr>
          <w:i/>
          <w:sz w:val="20"/>
          <w:lang w:val="es-419"/>
        </w:rPr>
        <w:t xml:space="preserve"> </w:t>
      </w:r>
      <w:r w:rsidR="00BE173F" w:rsidRPr="00BD6FCC">
        <w:rPr>
          <w:i/>
          <w:sz w:val="20"/>
          <w:lang w:val="es-419"/>
        </w:rPr>
        <w:t>16.2</w:t>
      </w:r>
      <w:r w:rsidRPr="00BD6FCC">
        <w:rPr>
          <w:i/>
          <w:sz w:val="20"/>
          <w:lang w:val="es-419"/>
        </w:rPr>
        <w:t>)</w:t>
      </w:r>
    </w:p>
    <w:p w14:paraId="79694AB9" w14:textId="77777777" w:rsidR="00CE0BBA" w:rsidRPr="00BD6FCC" w:rsidRDefault="00CE0BBA">
      <w:pPr>
        <w:ind w:right="-1"/>
        <w:jc w:val="both"/>
        <w:rPr>
          <w:lang w:val="es-419"/>
        </w:rPr>
      </w:pPr>
    </w:p>
    <w:p w14:paraId="576489E0" w14:textId="77777777" w:rsidR="00CE0BBA" w:rsidRPr="00BD6FCC" w:rsidRDefault="00CE0BBA">
      <w:pPr>
        <w:ind w:right="-1"/>
        <w:jc w:val="both"/>
        <w:rPr>
          <w:lang w:val="es-419"/>
        </w:rPr>
      </w:pPr>
    </w:p>
    <w:p w14:paraId="470A3B27" w14:textId="77777777" w:rsidR="00CE0BBA" w:rsidRPr="00BD6FCC" w:rsidRDefault="00CE0BBA">
      <w:pPr>
        <w:ind w:right="-1"/>
        <w:jc w:val="both"/>
        <w:rPr>
          <w:lang w:val="es-419"/>
        </w:rPr>
      </w:pPr>
    </w:p>
    <w:p w14:paraId="6E8C2CC5" w14:textId="77777777" w:rsidR="00CE0BBA" w:rsidRPr="00BD6FCC" w:rsidRDefault="00CE0BBA">
      <w:pPr>
        <w:ind w:right="-1"/>
        <w:jc w:val="both"/>
        <w:rPr>
          <w:lang w:val="es-419"/>
        </w:rPr>
      </w:pPr>
    </w:p>
    <w:p w14:paraId="129E6719" w14:textId="77777777" w:rsidR="00CE0BBA" w:rsidRPr="00BD6FCC" w:rsidRDefault="00AA5833" w:rsidP="00D03E1D">
      <w:pPr>
        <w:ind w:left="567" w:right="-1" w:hanging="567"/>
        <w:jc w:val="both"/>
        <w:rPr>
          <w:b/>
          <w:szCs w:val="24"/>
          <w:lang w:val="es-419"/>
        </w:rPr>
      </w:pPr>
      <w:r w:rsidRPr="00BD6FCC">
        <w:rPr>
          <w:b/>
          <w:szCs w:val="24"/>
          <w:lang w:val="es-419"/>
        </w:rPr>
        <w:t>2</w:t>
      </w:r>
      <w:r w:rsidR="00F66ED0" w:rsidRPr="00BD6FCC">
        <w:rPr>
          <w:b/>
          <w:szCs w:val="24"/>
          <w:lang w:val="es-419"/>
        </w:rPr>
        <w:t>.</w:t>
      </w:r>
      <w:r w:rsidR="001C2640" w:rsidRPr="00BD6FCC">
        <w:rPr>
          <w:b/>
          <w:szCs w:val="24"/>
          <w:lang w:val="es-419"/>
        </w:rPr>
        <w:t>a)</w:t>
      </w:r>
      <w:r w:rsidRPr="00BD6FCC">
        <w:rPr>
          <w:lang w:val="es-419"/>
        </w:rPr>
        <w:tab/>
      </w:r>
      <w:r w:rsidR="00D03E1D" w:rsidRPr="00BD6FCC">
        <w:rPr>
          <w:b/>
          <w:szCs w:val="24"/>
          <w:lang w:val="es-419"/>
        </w:rPr>
        <w:t xml:space="preserve">Administración competente que </w:t>
      </w:r>
      <w:r w:rsidR="00BE173F" w:rsidRPr="00BD6FCC">
        <w:rPr>
          <w:b/>
          <w:szCs w:val="24"/>
          <w:lang w:val="es-419"/>
        </w:rPr>
        <w:t xml:space="preserve">notifica la retirada de </w:t>
      </w:r>
      <w:r w:rsidR="00B122AC" w:rsidRPr="00BD6FCC">
        <w:rPr>
          <w:b/>
          <w:szCs w:val="24"/>
          <w:lang w:val="es-419"/>
        </w:rPr>
        <w:t>la renuncia</w:t>
      </w:r>
      <w:r w:rsidR="00D03E1D" w:rsidRPr="00BD6FCC">
        <w:rPr>
          <w:b/>
          <w:szCs w:val="24"/>
          <w:lang w:val="es-419"/>
        </w:rPr>
        <w:t>:</w:t>
      </w:r>
      <w:r w:rsidRPr="00BD6FCC">
        <w:rPr>
          <w:b/>
          <w:szCs w:val="24"/>
          <w:lang w:val="es-419"/>
        </w:rPr>
        <w:t xml:space="preserve"> </w:t>
      </w:r>
    </w:p>
    <w:p w14:paraId="61E5E25A" w14:textId="77777777" w:rsidR="00CE0BBA" w:rsidRPr="00BD6FCC" w:rsidRDefault="00AA5833" w:rsidP="00E63123">
      <w:pPr>
        <w:ind w:left="567" w:right="-1"/>
        <w:jc w:val="both"/>
        <w:rPr>
          <w:i/>
          <w:sz w:val="20"/>
          <w:lang w:val="es-419"/>
        </w:rPr>
      </w:pPr>
      <w:r w:rsidRPr="00BD6FCC">
        <w:rPr>
          <w:i/>
          <w:sz w:val="20"/>
          <w:lang w:val="es-419"/>
        </w:rPr>
        <w:t>(</w:t>
      </w:r>
      <w:r w:rsidR="006A10C4" w:rsidRPr="00BD6FCC">
        <w:rPr>
          <w:i/>
          <w:sz w:val="20"/>
          <w:lang w:val="es-419"/>
        </w:rPr>
        <w:t>Indique el nombre y la</w:t>
      </w:r>
      <w:r w:rsidR="00B122AC" w:rsidRPr="00BD6FCC">
        <w:rPr>
          <w:i/>
          <w:sz w:val="20"/>
          <w:lang w:val="es-419"/>
        </w:rPr>
        <w:t xml:space="preserve"> dirección de la Administración</w:t>
      </w:r>
      <w:r w:rsidR="00E63123" w:rsidRPr="00BD6FCC">
        <w:rPr>
          <w:i/>
          <w:sz w:val="20"/>
          <w:lang w:val="es-419"/>
        </w:rPr>
        <w:t>)</w:t>
      </w:r>
    </w:p>
    <w:p w14:paraId="4B298058" w14:textId="77777777" w:rsidR="00CE0BBA" w:rsidRPr="00BD6FCC" w:rsidRDefault="00CE0BBA">
      <w:pPr>
        <w:ind w:left="567" w:right="-1" w:hanging="567"/>
        <w:jc w:val="both"/>
        <w:rPr>
          <w:lang w:val="es-419"/>
        </w:rPr>
      </w:pPr>
    </w:p>
    <w:p w14:paraId="122D8E28" w14:textId="77777777" w:rsidR="00CE0BBA" w:rsidRPr="00BD6FCC" w:rsidRDefault="00CE0BBA">
      <w:pPr>
        <w:ind w:left="567" w:right="-1" w:hanging="567"/>
        <w:jc w:val="both"/>
        <w:rPr>
          <w:lang w:val="es-419"/>
        </w:rPr>
      </w:pPr>
    </w:p>
    <w:p w14:paraId="78B3545E" w14:textId="77777777" w:rsidR="00CE0BBA" w:rsidRPr="00BD6FCC" w:rsidRDefault="00CE0BBA">
      <w:pPr>
        <w:ind w:left="567" w:right="-1" w:hanging="567"/>
        <w:jc w:val="both"/>
        <w:rPr>
          <w:lang w:val="es-419"/>
        </w:rPr>
      </w:pPr>
    </w:p>
    <w:p w14:paraId="12B89110" w14:textId="77777777" w:rsidR="00CE0BBA" w:rsidRPr="00BD6FCC" w:rsidRDefault="00CE0BBA">
      <w:pPr>
        <w:ind w:left="567" w:right="-1" w:hanging="567"/>
        <w:jc w:val="both"/>
        <w:rPr>
          <w:lang w:val="es-419"/>
        </w:rPr>
      </w:pPr>
    </w:p>
    <w:p w14:paraId="4DA1D07A" w14:textId="77777777" w:rsidR="00CE0BBA" w:rsidRPr="00BD6FCC" w:rsidRDefault="006A10C4" w:rsidP="006A10C4">
      <w:pPr>
        <w:ind w:left="540" w:right="-1" w:hanging="540"/>
        <w:jc w:val="both"/>
        <w:rPr>
          <w:b/>
          <w:lang w:val="es-419"/>
        </w:rPr>
      </w:pPr>
      <w:r w:rsidRPr="00BD6FCC">
        <w:rPr>
          <w:b/>
          <w:lang w:val="es-419"/>
        </w:rPr>
        <w:t>2.b)</w:t>
      </w:r>
      <w:r w:rsidR="00F57607" w:rsidRPr="00BD6FCC">
        <w:rPr>
          <w:b/>
          <w:lang w:val="es-419"/>
        </w:rPr>
        <w:tab/>
      </w:r>
      <w:r w:rsidRPr="00BD6FCC">
        <w:rPr>
          <w:b/>
          <w:lang w:val="es-419"/>
        </w:rPr>
        <w:t>En caso de que la solicitud se presente directamente en virtud del Artículo 5.3) del Acta de Ginebra, los beneficiarios que tengan derecho a usar una denominación de origen o una indicación geográfica, o una persona física o jurídica que esté facultada legalmente a ejercer los derechos de los beneficiarios u otros derechos relativos a la denominación de origen o la indicación geográfica:</w:t>
      </w:r>
    </w:p>
    <w:p w14:paraId="53C7C4F7" w14:textId="77777777" w:rsidR="00CE0BBA" w:rsidRPr="00BD6FCC" w:rsidRDefault="006A10C4" w:rsidP="001E5546">
      <w:pPr>
        <w:ind w:left="540" w:right="-1" w:firstLine="27"/>
        <w:jc w:val="both"/>
        <w:rPr>
          <w:i/>
          <w:sz w:val="20"/>
          <w:lang w:val="es-419"/>
        </w:rPr>
      </w:pPr>
      <w:r w:rsidRPr="00BD6FCC">
        <w:rPr>
          <w:i/>
          <w:sz w:val="20"/>
          <w:lang w:val="es-419"/>
        </w:rPr>
        <w:t>(Indique el nombre, la dirección y los datos de contacto de los beneficiarios o la persona física o jurídica;</w:t>
      </w:r>
      <w:r w:rsidR="001B5B28" w:rsidRPr="00BD6FCC">
        <w:rPr>
          <w:i/>
          <w:sz w:val="20"/>
          <w:lang w:val="es-419"/>
        </w:rPr>
        <w:t xml:space="preserve"> </w:t>
      </w:r>
      <w:r w:rsidR="00D03E1D" w:rsidRPr="00BD6FCC">
        <w:rPr>
          <w:i/>
          <w:sz w:val="20"/>
          <w:lang w:val="es-419"/>
        </w:rPr>
        <w:t>véase la Regla</w:t>
      </w:r>
      <w:r w:rsidR="005855E7" w:rsidRPr="00BD6FCC">
        <w:rPr>
          <w:i/>
          <w:sz w:val="20"/>
          <w:lang w:val="es-419"/>
        </w:rPr>
        <w:t xml:space="preserve"> </w:t>
      </w:r>
      <w:r w:rsidR="00BE173F" w:rsidRPr="00BD6FCC">
        <w:rPr>
          <w:i/>
          <w:sz w:val="20"/>
          <w:lang w:val="es-419"/>
        </w:rPr>
        <w:t>16.2</w:t>
      </w:r>
      <w:r w:rsidR="004C4253" w:rsidRPr="00BD6FCC">
        <w:rPr>
          <w:i/>
          <w:sz w:val="20"/>
          <w:lang w:val="es-419"/>
        </w:rPr>
        <w:t>)</w:t>
      </w:r>
    </w:p>
    <w:p w14:paraId="31DC201B" w14:textId="77777777" w:rsidR="00CE0BBA" w:rsidRPr="00BD6FCC" w:rsidRDefault="00CE0BBA">
      <w:pPr>
        <w:ind w:right="-1"/>
        <w:jc w:val="both"/>
        <w:rPr>
          <w:lang w:val="es-419"/>
        </w:rPr>
      </w:pPr>
    </w:p>
    <w:p w14:paraId="64C8869F" w14:textId="77777777" w:rsidR="00CE0BBA" w:rsidRPr="00BD6FCC" w:rsidRDefault="00CE0BBA">
      <w:pPr>
        <w:ind w:right="-1"/>
        <w:jc w:val="both"/>
        <w:rPr>
          <w:lang w:val="es-419"/>
        </w:rPr>
      </w:pPr>
    </w:p>
    <w:p w14:paraId="7BE1614B" w14:textId="77777777" w:rsidR="00CE0BBA" w:rsidRPr="00BD6FCC" w:rsidRDefault="00CE0BBA">
      <w:pPr>
        <w:ind w:right="-1"/>
        <w:jc w:val="both"/>
        <w:rPr>
          <w:lang w:val="es-419"/>
        </w:rPr>
      </w:pPr>
    </w:p>
    <w:p w14:paraId="105E6ACB" w14:textId="77777777" w:rsidR="00CE0BBA" w:rsidRPr="00BD6FCC" w:rsidRDefault="00CE0BBA">
      <w:pPr>
        <w:ind w:right="-1"/>
        <w:jc w:val="both"/>
        <w:rPr>
          <w:lang w:val="es-419"/>
        </w:rPr>
      </w:pPr>
    </w:p>
    <w:p w14:paraId="11339AA2" w14:textId="77777777" w:rsidR="00CE0BBA" w:rsidRPr="00BD6FCC" w:rsidRDefault="00D162E5" w:rsidP="00A95846">
      <w:pPr>
        <w:ind w:left="567" w:right="-1" w:hanging="567"/>
        <w:jc w:val="both"/>
        <w:rPr>
          <w:b/>
          <w:szCs w:val="24"/>
          <w:lang w:val="es-419"/>
        </w:rPr>
      </w:pPr>
      <w:r w:rsidRPr="00BD6FCC">
        <w:rPr>
          <w:b/>
          <w:szCs w:val="24"/>
          <w:lang w:val="es-419"/>
        </w:rPr>
        <w:t>3.</w:t>
      </w:r>
      <w:r w:rsidR="00F57607" w:rsidRPr="00BD6FCC">
        <w:rPr>
          <w:b/>
          <w:szCs w:val="24"/>
          <w:lang w:val="es-419"/>
        </w:rPr>
        <w:tab/>
      </w:r>
      <w:r w:rsidR="00A95846" w:rsidRPr="00BD6FCC">
        <w:rPr>
          <w:b/>
          <w:szCs w:val="24"/>
          <w:lang w:val="es-419"/>
        </w:rPr>
        <w:t>Denominación de origen o indicación geográfica</w:t>
      </w:r>
      <w:r w:rsidRPr="00BD6FCC">
        <w:rPr>
          <w:b/>
          <w:szCs w:val="24"/>
          <w:lang w:val="es-419"/>
        </w:rPr>
        <w:t xml:space="preserve"> </w:t>
      </w:r>
      <w:r w:rsidR="00BE173F" w:rsidRPr="00BD6FCC">
        <w:rPr>
          <w:b/>
          <w:szCs w:val="24"/>
          <w:lang w:val="es-419"/>
        </w:rPr>
        <w:t>respecto de la que se retira la renuncia</w:t>
      </w:r>
      <w:r w:rsidR="00A95846" w:rsidRPr="00BD6FCC">
        <w:rPr>
          <w:b/>
          <w:szCs w:val="24"/>
          <w:lang w:val="es-419"/>
        </w:rPr>
        <w:t>:</w:t>
      </w:r>
      <w:r w:rsidR="00AA5833" w:rsidRPr="00BD6FCC">
        <w:rPr>
          <w:b/>
          <w:szCs w:val="24"/>
          <w:lang w:val="es-419"/>
        </w:rPr>
        <w:t xml:space="preserve"> </w:t>
      </w:r>
    </w:p>
    <w:p w14:paraId="03BFE4C3" w14:textId="77777777" w:rsidR="003D2EF5" w:rsidRPr="00BD6FCC" w:rsidRDefault="003D2EF5" w:rsidP="00A95846">
      <w:pPr>
        <w:ind w:left="567" w:right="-1" w:hanging="567"/>
        <w:jc w:val="both"/>
        <w:rPr>
          <w:b/>
          <w:szCs w:val="24"/>
          <w:lang w:val="es-419"/>
        </w:rPr>
      </w:pPr>
    </w:p>
    <w:p w14:paraId="73B7D13F" w14:textId="77777777" w:rsidR="003D2EF5" w:rsidRPr="00BD6FCC" w:rsidRDefault="003D2EF5" w:rsidP="003D2EF5">
      <w:pPr>
        <w:pStyle w:val="BodyText3"/>
        <w:ind w:right="-1"/>
        <w:rPr>
          <w:b w:val="0"/>
          <w:szCs w:val="24"/>
          <w:lang w:val="es-419"/>
        </w:rPr>
      </w:pPr>
    </w:p>
    <w:p w14:paraId="6DE357DE" w14:textId="77777777" w:rsidR="00C11D7E" w:rsidRPr="00BD6FCC" w:rsidRDefault="00C11D7E" w:rsidP="003D2EF5">
      <w:pPr>
        <w:pStyle w:val="BodyText3"/>
        <w:ind w:right="-1"/>
        <w:rPr>
          <w:szCs w:val="24"/>
          <w:lang w:val="es-419"/>
        </w:rPr>
      </w:pPr>
    </w:p>
    <w:p w14:paraId="45AED4C3" w14:textId="77777777" w:rsidR="003D2EF5" w:rsidRPr="00BD6FCC" w:rsidRDefault="003D2EF5" w:rsidP="003D2EF5">
      <w:pPr>
        <w:pStyle w:val="BodyText3"/>
        <w:ind w:right="-1"/>
        <w:rPr>
          <w:szCs w:val="24"/>
          <w:lang w:val="es-419"/>
        </w:rPr>
      </w:pPr>
    </w:p>
    <w:p w14:paraId="5F251315" w14:textId="77777777" w:rsidR="003D2EF5" w:rsidRPr="00BD6FCC" w:rsidRDefault="003D2EF5" w:rsidP="003D2EF5">
      <w:pPr>
        <w:pStyle w:val="BodyText3"/>
        <w:ind w:right="-1"/>
        <w:rPr>
          <w:szCs w:val="24"/>
          <w:lang w:val="es-419"/>
        </w:rPr>
      </w:pPr>
      <w:r w:rsidRPr="00BD6FCC">
        <w:rPr>
          <w:szCs w:val="24"/>
          <w:lang w:val="es-419"/>
        </w:rPr>
        <w:t>4.</w:t>
      </w:r>
      <w:r w:rsidRPr="00BD6FCC">
        <w:rPr>
          <w:szCs w:val="24"/>
          <w:lang w:val="es-419"/>
        </w:rPr>
        <w:tab/>
      </w:r>
      <w:r w:rsidR="00097175" w:rsidRPr="00BD6FCC">
        <w:rPr>
          <w:szCs w:val="24"/>
          <w:lang w:val="es-419"/>
        </w:rPr>
        <w:t>Número de registro internacional correspondiente:</w:t>
      </w:r>
    </w:p>
    <w:p w14:paraId="2C59E918" w14:textId="77777777" w:rsidR="003D2EF5" w:rsidRPr="00BD6FCC" w:rsidRDefault="003D2EF5" w:rsidP="003D2EF5">
      <w:pPr>
        <w:pStyle w:val="BodyText3"/>
        <w:ind w:right="-1"/>
        <w:rPr>
          <w:szCs w:val="24"/>
          <w:lang w:val="es-419"/>
        </w:rPr>
      </w:pPr>
    </w:p>
    <w:p w14:paraId="104FF6BE" w14:textId="77777777" w:rsidR="003D2EF5" w:rsidRPr="00BD6FCC" w:rsidRDefault="003D2EF5" w:rsidP="003D2EF5">
      <w:pPr>
        <w:pStyle w:val="BodyText3"/>
        <w:ind w:right="-1"/>
        <w:rPr>
          <w:szCs w:val="24"/>
          <w:lang w:val="es-419"/>
        </w:rPr>
      </w:pPr>
    </w:p>
    <w:p w14:paraId="66B99344" w14:textId="77777777" w:rsidR="003D2EF5" w:rsidRPr="00BD6FCC" w:rsidRDefault="003D2EF5" w:rsidP="003D2EF5">
      <w:pPr>
        <w:pStyle w:val="BodyText3"/>
        <w:ind w:right="-1"/>
        <w:rPr>
          <w:szCs w:val="24"/>
          <w:lang w:val="es-419"/>
        </w:rPr>
      </w:pPr>
    </w:p>
    <w:p w14:paraId="7853730A" w14:textId="77777777" w:rsidR="003D2EF5" w:rsidRPr="00BD6FCC" w:rsidRDefault="003D2EF5" w:rsidP="003D2EF5">
      <w:pPr>
        <w:pStyle w:val="BodyText3"/>
        <w:ind w:right="-1"/>
        <w:rPr>
          <w:szCs w:val="24"/>
          <w:lang w:val="es-419"/>
        </w:rPr>
      </w:pPr>
    </w:p>
    <w:p w14:paraId="34713095" w14:textId="77777777" w:rsidR="003D2EF5" w:rsidRPr="00BD6FCC" w:rsidRDefault="003D2EF5" w:rsidP="003D2EF5">
      <w:pPr>
        <w:pStyle w:val="BodyText3"/>
        <w:ind w:right="-1"/>
        <w:rPr>
          <w:szCs w:val="24"/>
          <w:lang w:val="es-419"/>
        </w:rPr>
      </w:pPr>
      <w:r w:rsidRPr="00BD6FCC">
        <w:rPr>
          <w:szCs w:val="24"/>
          <w:lang w:val="es-419"/>
        </w:rPr>
        <w:br w:type="page"/>
      </w:r>
      <w:r w:rsidRPr="00BD6FCC">
        <w:rPr>
          <w:szCs w:val="24"/>
          <w:lang w:val="es-419"/>
        </w:rPr>
        <w:lastRenderedPageBreak/>
        <w:t>5.</w:t>
      </w:r>
      <w:r w:rsidR="005E0D80" w:rsidRPr="00BD6FCC">
        <w:rPr>
          <w:szCs w:val="24"/>
          <w:lang w:val="es-419"/>
        </w:rPr>
        <w:t>a)</w:t>
      </w:r>
      <w:r w:rsidRPr="00BD6FCC">
        <w:rPr>
          <w:szCs w:val="24"/>
          <w:lang w:val="es-419"/>
        </w:rPr>
        <w:tab/>
      </w:r>
      <w:r w:rsidR="00097175" w:rsidRPr="00BD6FCC">
        <w:rPr>
          <w:szCs w:val="24"/>
          <w:lang w:val="es-419"/>
        </w:rPr>
        <w:t>Alcance</w:t>
      </w:r>
      <w:r w:rsidR="005804B0" w:rsidRPr="00BD6FCC">
        <w:rPr>
          <w:szCs w:val="24"/>
          <w:lang w:val="es-419"/>
        </w:rPr>
        <w:t>/objeto</w:t>
      </w:r>
      <w:r w:rsidR="00097175" w:rsidRPr="00BD6FCC">
        <w:rPr>
          <w:szCs w:val="24"/>
          <w:lang w:val="es-419"/>
        </w:rPr>
        <w:t xml:space="preserve"> de la</w:t>
      </w:r>
      <w:r w:rsidR="00882579" w:rsidRPr="00BD6FCC">
        <w:rPr>
          <w:szCs w:val="24"/>
          <w:lang w:val="es-419"/>
        </w:rPr>
        <w:t xml:space="preserve"> retirada de la</w:t>
      </w:r>
      <w:r w:rsidR="00097175" w:rsidRPr="00BD6FCC">
        <w:rPr>
          <w:szCs w:val="24"/>
          <w:lang w:val="es-419"/>
        </w:rPr>
        <w:t xml:space="preserve"> renuncia</w:t>
      </w:r>
      <w:r w:rsidRPr="00BD6FCC">
        <w:rPr>
          <w:szCs w:val="24"/>
          <w:lang w:val="es-419"/>
        </w:rPr>
        <w:t>:</w:t>
      </w:r>
    </w:p>
    <w:p w14:paraId="756197F9" w14:textId="77777777" w:rsidR="003D2EF5" w:rsidRPr="00BD6FCC" w:rsidRDefault="00097175" w:rsidP="003D2EF5">
      <w:pPr>
        <w:pStyle w:val="BodyText3"/>
        <w:ind w:left="567" w:right="-1"/>
        <w:rPr>
          <w:sz w:val="20"/>
          <w:lang w:val="es-419"/>
        </w:rPr>
      </w:pPr>
      <w:r w:rsidRPr="00BD6FCC">
        <w:rPr>
          <w:b w:val="0"/>
          <w:i/>
          <w:sz w:val="20"/>
          <w:lang w:val="es-419"/>
        </w:rPr>
        <w:t>(Marque la casilla correspondiente y complete la información, según proceda)</w:t>
      </w:r>
    </w:p>
    <w:p w14:paraId="3C100F1D" w14:textId="77777777" w:rsidR="005F7A50" w:rsidRPr="00BD6FCC" w:rsidRDefault="005F7A50" w:rsidP="005804B0">
      <w:pPr>
        <w:ind w:left="1080" w:right="-1" w:hanging="513"/>
        <w:jc w:val="both"/>
        <w:rPr>
          <w:b/>
          <w:szCs w:val="24"/>
          <w:lang w:val="es-419"/>
        </w:rPr>
      </w:pPr>
    </w:p>
    <w:p w14:paraId="4F20957D" w14:textId="77777777" w:rsidR="005F7A50" w:rsidRPr="00BD6FCC" w:rsidRDefault="005F7A50" w:rsidP="005804B0">
      <w:pPr>
        <w:ind w:left="1080" w:right="-1" w:hanging="513"/>
        <w:jc w:val="both"/>
        <w:rPr>
          <w:b/>
          <w:szCs w:val="24"/>
          <w:lang w:val="es-419"/>
        </w:rPr>
      </w:pPr>
    </w:p>
    <w:p w14:paraId="3013C0F7" w14:textId="77777777" w:rsidR="005804B0" w:rsidRPr="00BD6FCC" w:rsidRDefault="005804B0" w:rsidP="005804B0">
      <w:pPr>
        <w:ind w:left="1080" w:right="-1" w:hanging="513"/>
        <w:jc w:val="both"/>
        <w:rPr>
          <w:b/>
          <w:szCs w:val="24"/>
          <w:lang w:val="es-419"/>
        </w:rPr>
      </w:pPr>
      <w:r w:rsidRPr="00BD6FCC">
        <w:rPr>
          <w:szCs w:val="24"/>
          <w:lang w:val="es-419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r w:rsidRPr="00BD6FCC">
        <w:rPr>
          <w:szCs w:val="24"/>
          <w:lang w:val="es-419"/>
        </w:rPr>
        <w:instrText xml:space="preserve"> FORMCHECKBOX </w:instrText>
      </w:r>
      <w:r w:rsidR="006F6620">
        <w:rPr>
          <w:szCs w:val="24"/>
          <w:lang w:val="es-419"/>
        </w:rPr>
      </w:r>
      <w:r w:rsidR="006F6620">
        <w:rPr>
          <w:szCs w:val="24"/>
          <w:lang w:val="es-419"/>
        </w:rPr>
        <w:fldChar w:fldCharType="separate"/>
      </w:r>
      <w:r w:rsidRPr="00BD6FCC">
        <w:rPr>
          <w:szCs w:val="24"/>
          <w:lang w:val="es-419"/>
        </w:rPr>
        <w:fldChar w:fldCharType="end"/>
      </w:r>
      <w:r w:rsidRPr="00BD6FCC">
        <w:rPr>
          <w:szCs w:val="24"/>
          <w:lang w:val="es-419"/>
        </w:rPr>
        <w:tab/>
      </w:r>
      <w:r w:rsidRPr="00BD6FCC">
        <w:rPr>
          <w:b/>
          <w:szCs w:val="24"/>
          <w:lang w:val="es-419"/>
        </w:rPr>
        <w:t>La retirada de la renuncia afecta únicamente a determinados elementos de la denominación de origen o la indicación geográfica</w:t>
      </w:r>
    </w:p>
    <w:p w14:paraId="00DE946F" w14:textId="77777777" w:rsidR="005804B0" w:rsidRPr="00BD6FCC" w:rsidRDefault="005804B0" w:rsidP="005804B0">
      <w:pPr>
        <w:ind w:left="1080" w:right="-1"/>
        <w:jc w:val="both"/>
        <w:rPr>
          <w:i/>
          <w:sz w:val="20"/>
          <w:lang w:val="es-419"/>
        </w:rPr>
      </w:pPr>
      <w:r w:rsidRPr="00BD6FCC">
        <w:rPr>
          <w:i/>
          <w:sz w:val="20"/>
          <w:lang w:val="es-419"/>
        </w:rPr>
        <w:t xml:space="preserve">(Indique los elementos de la denominación de origen o la indicación geográfica a los que afecta la retirada de la renuncia; véase la </w:t>
      </w:r>
      <w:r w:rsidR="00BD6FCC" w:rsidRPr="00BD6FCC">
        <w:rPr>
          <w:i/>
          <w:sz w:val="20"/>
          <w:lang w:val="es-419"/>
        </w:rPr>
        <w:t>Regla 16.2</w:t>
      </w:r>
      <w:r w:rsidRPr="00BD6FCC">
        <w:rPr>
          <w:i/>
          <w:sz w:val="20"/>
          <w:lang w:val="es-419"/>
        </w:rPr>
        <w:t>))</w:t>
      </w:r>
    </w:p>
    <w:p w14:paraId="75F10B7C" w14:textId="77777777" w:rsidR="003D2EF5" w:rsidRPr="00BD6FCC" w:rsidRDefault="003D2EF5" w:rsidP="003D2EF5">
      <w:pPr>
        <w:ind w:right="-1"/>
        <w:rPr>
          <w:szCs w:val="24"/>
          <w:lang w:val="es-419"/>
        </w:rPr>
      </w:pPr>
    </w:p>
    <w:p w14:paraId="3B5297D9" w14:textId="77777777" w:rsidR="005F7A50" w:rsidRPr="00BD6FCC" w:rsidRDefault="005F7A50" w:rsidP="003D2EF5">
      <w:pPr>
        <w:ind w:right="-1"/>
        <w:rPr>
          <w:szCs w:val="24"/>
          <w:lang w:val="es-419"/>
        </w:rPr>
      </w:pPr>
    </w:p>
    <w:p w14:paraId="6A983253" w14:textId="77777777" w:rsidR="005F7A50" w:rsidRPr="00BD6FCC" w:rsidRDefault="005F7A50" w:rsidP="003D2EF5">
      <w:pPr>
        <w:ind w:right="-1"/>
        <w:rPr>
          <w:szCs w:val="24"/>
          <w:lang w:val="es-419"/>
        </w:rPr>
      </w:pPr>
    </w:p>
    <w:p w14:paraId="6BCF99D4" w14:textId="77777777" w:rsidR="003D2EF5" w:rsidRPr="00BD6FCC" w:rsidRDefault="003D2EF5" w:rsidP="003D2EF5">
      <w:pPr>
        <w:ind w:left="1080" w:right="-1" w:hanging="513"/>
        <w:jc w:val="both"/>
        <w:rPr>
          <w:b/>
          <w:szCs w:val="24"/>
          <w:lang w:val="es-419"/>
        </w:rPr>
      </w:pPr>
      <w:r w:rsidRPr="00BD6FCC">
        <w:rPr>
          <w:szCs w:val="24"/>
          <w:lang w:val="es-419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r w:rsidRPr="00BD6FCC">
        <w:rPr>
          <w:szCs w:val="24"/>
          <w:lang w:val="es-419"/>
        </w:rPr>
        <w:instrText xml:space="preserve"> FORMCHECKBOX </w:instrText>
      </w:r>
      <w:r w:rsidR="006F6620">
        <w:rPr>
          <w:szCs w:val="24"/>
          <w:lang w:val="es-419"/>
        </w:rPr>
      </w:r>
      <w:r w:rsidR="006F6620">
        <w:rPr>
          <w:szCs w:val="24"/>
          <w:lang w:val="es-419"/>
        </w:rPr>
        <w:fldChar w:fldCharType="separate"/>
      </w:r>
      <w:r w:rsidRPr="00BD6FCC">
        <w:rPr>
          <w:szCs w:val="24"/>
          <w:lang w:val="es-419"/>
        </w:rPr>
        <w:fldChar w:fldCharType="end"/>
      </w:r>
      <w:r w:rsidRPr="00BD6FCC">
        <w:rPr>
          <w:szCs w:val="24"/>
          <w:lang w:val="es-419"/>
        </w:rPr>
        <w:tab/>
      </w:r>
      <w:r w:rsidR="004A7BB9" w:rsidRPr="00BD6FCC">
        <w:rPr>
          <w:b/>
          <w:szCs w:val="24"/>
          <w:lang w:val="es-419"/>
        </w:rPr>
        <w:t xml:space="preserve">La </w:t>
      </w:r>
      <w:r w:rsidR="00882579" w:rsidRPr="00BD6FCC">
        <w:rPr>
          <w:b/>
          <w:szCs w:val="24"/>
          <w:lang w:val="es-419"/>
        </w:rPr>
        <w:t xml:space="preserve">retirada de la </w:t>
      </w:r>
      <w:r w:rsidR="004A7BB9" w:rsidRPr="00BD6FCC">
        <w:rPr>
          <w:b/>
          <w:szCs w:val="24"/>
          <w:lang w:val="es-419"/>
        </w:rPr>
        <w:t>renuncia afecta a la totalidad del nombre de la denominación de origen o la indicación geográfica</w:t>
      </w:r>
    </w:p>
    <w:p w14:paraId="164D47A3" w14:textId="77777777" w:rsidR="003D2EF5" w:rsidRPr="00BD6FCC" w:rsidRDefault="003D2EF5" w:rsidP="003D2EF5">
      <w:pPr>
        <w:ind w:left="1080" w:right="-1" w:hanging="513"/>
        <w:jc w:val="both"/>
        <w:rPr>
          <w:b/>
          <w:szCs w:val="24"/>
          <w:lang w:val="es-419"/>
        </w:rPr>
      </w:pPr>
    </w:p>
    <w:p w14:paraId="2DC2082A" w14:textId="77777777" w:rsidR="003D2EF5" w:rsidRPr="00BD6FCC" w:rsidRDefault="003D2EF5" w:rsidP="003D2EF5">
      <w:pPr>
        <w:ind w:left="1080" w:right="-1" w:hanging="513"/>
        <w:jc w:val="both"/>
        <w:rPr>
          <w:b/>
          <w:szCs w:val="24"/>
          <w:lang w:val="es-419"/>
        </w:rPr>
      </w:pPr>
    </w:p>
    <w:p w14:paraId="07C005D5" w14:textId="77777777" w:rsidR="005F7A50" w:rsidRPr="00BD6FCC" w:rsidRDefault="005F7A50" w:rsidP="003D2EF5">
      <w:pPr>
        <w:ind w:left="1080" w:right="-1" w:hanging="513"/>
        <w:jc w:val="both"/>
        <w:rPr>
          <w:b/>
          <w:szCs w:val="24"/>
          <w:lang w:val="es-419"/>
        </w:rPr>
      </w:pPr>
    </w:p>
    <w:p w14:paraId="6CAC764C" w14:textId="77777777" w:rsidR="00430FF3" w:rsidRPr="00BD6FCC" w:rsidRDefault="00430FF3" w:rsidP="003D2EF5">
      <w:pPr>
        <w:ind w:left="1080" w:right="-1" w:hanging="513"/>
        <w:jc w:val="both"/>
        <w:rPr>
          <w:b/>
          <w:szCs w:val="24"/>
          <w:lang w:val="es-419"/>
        </w:rPr>
      </w:pPr>
    </w:p>
    <w:p w14:paraId="2F432B1C" w14:textId="77777777" w:rsidR="003D2EF5" w:rsidRPr="00BD6FCC" w:rsidRDefault="00400CAF" w:rsidP="003D2EF5">
      <w:pPr>
        <w:ind w:right="-1"/>
        <w:jc w:val="both"/>
        <w:rPr>
          <w:b/>
          <w:szCs w:val="24"/>
          <w:lang w:val="es-419"/>
        </w:rPr>
      </w:pPr>
      <w:r w:rsidRPr="00BD6FCC">
        <w:rPr>
          <w:b/>
          <w:szCs w:val="24"/>
          <w:lang w:val="es-419"/>
        </w:rPr>
        <w:t>5</w:t>
      </w:r>
      <w:r w:rsidR="005E0D80" w:rsidRPr="00BD6FCC">
        <w:rPr>
          <w:b/>
          <w:szCs w:val="24"/>
          <w:lang w:val="es-419"/>
        </w:rPr>
        <w:t>.</w:t>
      </w:r>
      <w:r w:rsidRPr="00BD6FCC">
        <w:rPr>
          <w:b/>
          <w:szCs w:val="24"/>
          <w:lang w:val="es-419"/>
        </w:rPr>
        <w:t>b)</w:t>
      </w:r>
      <w:r w:rsidR="003D2EF5" w:rsidRPr="00BD6FCC">
        <w:rPr>
          <w:b/>
          <w:szCs w:val="24"/>
          <w:lang w:val="es-419"/>
        </w:rPr>
        <w:tab/>
      </w:r>
      <w:r w:rsidR="00DA33B9" w:rsidRPr="00BD6FCC">
        <w:rPr>
          <w:b/>
          <w:szCs w:val="24"/>
          <w:lang w:val="es-419"/>
        </w:rPr>
        <w:t>Nombre de la</w:t>
      </w:r>
      <w:r w:rsidR="00E12AEF" w:rsidRPr="00BD6FCC">
        <w:rPr>
          <w:b/>
          <w:szCs w:val="24"/>
          <w:lang w:val="es-419"/>
        </w:rPr>
        <w:t>(</w:t>
      </w:r>
      <w:r w:rsidR="00DA33B9" w:rsidRPr="00BD6FCC">
        <w:rPr>
          <w:b/>
          <w:szCs w:val="24"/>
          <w:lang w:val="es-419"/>
        </w:rPr>
        <w:t>s</w:t>
      </w:r>
      <w:r w:rsidR="00E12AEF" w:rsidRPr="00BD6FCC">
        <w:rPr>
          <w:b/>
          <w:szCs w:val="24"/>
          <w:lang w:val="es-419"/>
        </w:rPr>
        <w:t>)</w:t>
      </w:r>
      <w:r w:rsidR="00DA33B9" w:rsidRPr="00BD6FCC">
        <w:rPr>
          <w:b/>
          <w:szCs w:val="24"/>
          <w:lang w:val="es-419"/>
        </w:rPr>
        <w:t xml:space="preserve"> Parte</w:t>
      </w:r>
      <w:r w:rsidR="00E12AEF" w:rsidRPr="00BD6FCC">
        <w:rPr>
          <w:b/>
          <w:szCs w:val="24"/>
          <w:lang w:val="es-419"/>
        </w:rPr>
        <w:t>(</w:t>
      </w:r>
      <w:r w:rsidR="00DA33B9" w:rsidRPr="00BD6FCC">
        <w:rPr>
          <w:b/>
          <w:szCs w:val="24"/>
          <w:lang w:val="es-419"/>
        </w:rPr>
        <w:t>s</w:t>
      </w:r>
      <w:r w:rsidR="00E12AEF" w:rsidRPr="00BD6FCC">
        <w:rPr>
          <w:b/>
          <w:szCs w:val="24"/>
          <w:lang w:val="es-419"/>
        </w:rPr>
        <w:t>)</w:t>
      </w:r>
      <w:r w:rsidR="00DA33B9" w:rsidRPr="00BD6FCC">
        <w:rPr>
          <w:b/>
          <w:szCs w:val="24"/>
          <w:lang w:val="es-419"/>
        </w:rPr>
        <w:t xml:space="preserve"> Contratante</w:t>
      </w:r>
      <w:r w:rsidR="00E12AEF" w:rsidRPr="00BD6FCC">
        <w:rPr>
          <w:b/>
          <w:szCs w:val="24"/>
          <w:lang w:val="es-419"/>
        </w:rPr>
        <w:t>(</w:t>
      </w:r>
      <w:r w:rsidR="00DA33B9" w:rsidRPr="00BD6FCC">
        <w:rPr>
          <w:b/>
          <w:szCs w:val="24"/>
          <w:lang w:val="es-419"/>
        </w:rPr>
        <w:t>s</w:t>
      </w:r>
      <w:r w:rsidR="00E12AEF" w:rsidRPr="00BD6FCC">
        <w:rPr>
          <w:b/>
          <w:szCs w:val="24"/>
          <w:lang w:val="es-419"/>
        </w:rPr>
        <w:t>)</w:t>
      </w:r>
      <w:r w:rsidR="00DA33B9" w:rsidRPr="00BD6FCC">
        <w:rPr>
          <w:b/>
          <w:szCs w:val="24"/>
          <w:lang w:val="es-419"/>
        </w:rPr>
        <w:t xml:space="preserve"> </w:t>
      </w:r>
      <w:r w:rsidR="00882579" w:rsidRPr="00BD6FCC">
        <w:rPr>
          <w:b/>
          <w:szCs w:val="24"/>
          <w:lang w:val="es-419"/>
        </w:rPr>
        <w:t>respecto de la</w:t>
      </w:r>
      <w:r w:rsidR="00E12AEF" w:rsidRPr="00BD6FCC">
        <w:rPr>
          <w:b/>
          <w:szCs w:val="24"/>
          <w:lang w:val="es-419"/>
        </w:rPr>
        <w:t>(</w:t>
      </w:r>
      <w:r w:rsidR="00882579" w:rsidRPr="00BD6FCC">
        <w:rPr>
          <w:b/>
          <w:szCs w:val="24"/>
          <w:lang w:val="es-419"/>
        </w:rPr>
        <w:t>s</w:t>
      </w:r>
      <w:r w:rsidR="00E12AEF" w:rsidRPr="00BD6FCC">
        <w:rPr>
          <w:b/>
          <w:szCs w:val="24"/>
          <w:lang w:val="es-419"/>
        </w:rPr>
        <w:t>)</w:t>
      </w:r>
      <w:r w:rsidR="00882579" w:rsidRPr="00BD6FCC">
        <w:rPr>
          <w:b/>
          <w:szCs w:val="24"/>
          <w:lang w:val="es-419"/>
        </w:rPr>
        <w:t xml:space="preserve"> que se retira </w:t>
      </w:r>
      <w:r w:rsidR="00DA33B9" w:rsidRPr="00BD6FCC">
        <w:rPr>
          <w:b/>
          <w:szCs w:val="24"/>
          <w:lang w:val="es-419"/>
        </w:rPr>
        <w:t>la renuncia</w:t>
      </w:r>
      <w:r w:rsidR="003D2EF5" w:rsidRPr="00BD6FCC">
        <w:rPr>
          <w:b/>
          <w:szCs w:val="24"/>
          <w:lang w:val="es-419"/>
        </w:rPr>
        <w:t>:</w:t>
      </w:r>
    </w:p>
    <w:p w14:paraId="3ED9A16C" w14:textId="77777777" w:rsidR="00A818AB" w:rsidRPr="00BD6FCC" w:rsidRDefault="00A818AB" w:rsidP="003D2EF5">
      <w:pPr>
        <w:ind w:right="-1"/>
        <w:jc w:val="both"/>
        <w:rPr>
          <w:b/>
          <w:szCs w:val="24"/>
          <w:lang w:val="es-419"/>
        </w:rPr>
      </w:pPr>
    </w:p>
    <w:p w14:paraId="3E127451" w14:textId="77777777" w:rsidR="00A818AB" w:rsidRPr="00BD6FCC" w:rsidRDefault="00A818AB" w:rsidP="003D2EF5">
      <w:pPr>
        <w:ind w:right="-1"/>
        <w:jc w:val="both"/>
        <w:rPr>
          <w:b/>
          <w:szCs w:val="24"/>
          <w:lang w:val="es-419"/>
        </w:rPr>
      </w:pPr>
    </w:p>
    <w:p w14:paraId="65051739" w14:textId="77777777" w:rsidR="00400CAF" w:rsidRPr="00BD6FCC" w:rsidRDefault="00400CAF" w:rsidP="003D2EF5">
      <w:pPr>
        <w:ind w:right="-1"/>
        <w:jc w:val="both"/>
        <w:rPr>
          <w:b/>
          <w:szCs w:val="24"/>
          <w:lang w:val="es-419"/>
        </w:rPr>
      </w:pPr>
    </w:p>
    <w:p w14:paraId="0F58D0B5" w14:textId="77777777" w:rsidR="00430FF3" w:rsidRPr="00BD6FCC" w:rsidRDefault="00430FF3" w:rsidP="003D2EF5">
      <w:pPr>
        <w:ind w:right="-1"/>
        <w:jc w:val="both"/>
        <w:rPr>
          <w:b/>
          <w:szCs w:val="24"/>
          <w:lang w:val="es-419"/>
        </w:rPr>
      </w:pPr>
    </w:p>
    <w:p w14:paraId="5D4B71EA" w14:textId="77777777" w:rsidR="00400CAF" w:rsidRPr="00BD6FCC" w:rsidRDefault="00400CAF" w:rsidP="00400CAF">
      <w:pPr>
        <w:ind w:left="567" w:right="-1" w:hanging="567"/>
        <w:jc w:val="both"/>
        <w:rPr>
          <w:b/>
          <w:szCs w:val="24"/>
          <w:lang w:val="es-419"/>
        </w:rPr>
      </w:pPr>
      <w:r w:rsidRPr="00BD6FCC">
        <w:rPr>
          <w:b/>
          <w:szCs w:val="24"/>
          <w:lang w:val="es-419"/>
        </w:rPr>
        <w:t>6.</w:t>
      </w:r>
      <w:r w:rsidRPr="00BD6FCC">
        <w:rPr>
          <w:b/>
          <w:szCs w:val="24"/>
          <w:lang w:val="es-419"/>
        </w:rPr>
        <w:tab/>
        <w:t>Retirada de la renuncia en relación con los requisitos adicionales previstos en el Artículo 7</w:t>
      </w:r>
      <w:r w:rsidR="0015167C">
        <w:rPr>
          <w:b/>
          <w:szCs w:val="24"/>
          <w:lang w:val="es-419"/>
        </w:rPr>
        <w:t>.4) del Acta de Ginebra y en la Regla</w:t>
      </w:r>
      <w:r w:rsidRPr="00BD6FCC">
        <w:rPr>
          <w:b/>
          <w:szCs w:val="24"/>
          <w:lang w:val="es-419"/>
        </w:rPr>
        <w:t xml:space="preserve"> 5.3) del Reglamento Común del Arreglo de Lisboa y del Acta de Ginebra del Arreglo de Lisboa</w:t>
      </w:r>
      <w:r w:rsidR="005E0D80" w:rsidRPr="00BD6FCC">
        <w:rPr>
          <w:b/>
          <w:szCs w:val="24"/>
          <w:lang w:val="es-419"/>
        </w:rPr>
        <w:t>:</w:t>
      </w:r>
    </w:p>
    <w:p w14:paraId="325E06C2" w14:textId="77777777" w:rsidR="003D2EF5" w:rsidRPr="00BD6FCC" w:rsidRDefault="003D2EF5" w:rsidP="003D2EF5">
      <w:pPr>
        <w:pStyle w:val="BodyText3"/>
        <w:ind w:right="-1"/>
        <w:rPr>
          <w:szCs w:val="24"/>
          <w:lang w:val="es-419"/>
        </w:rPr>
      </w:pPr>
    </w:p>
    <w:p w14:paraId="5C3617C4" w14:textId="77777777" w:rsidR="00400CAF" w:rsidRPr="00BD6FCC" w:rsidRDefault="00400CAF" w:rsidP="00400CAF">
      <w:pPr>
        <w:ind w:left="1080" w:right="-1" w:hanging="513"/>
        <w:jc w:val="both"/>
        <w:rPr>
          <w:b/>
          <w:szCs w:val="24"/>
          <w:lang w:val="es-419"/>
        </w:rPr>
      </w:pPr>
      <w:r w:rsidRPr="00BD6FCC">
        <w:rPr>
          <w:szCs w:val="24"/>
          <w:lang w:val="es-419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r w:rsidRPr="00BD6FCC">
        <w:rPr>
          <w:szCs w:val="24"/>
          <w:lang w:val="es-419"/>
        </w:rPr>
        <w:instrText xml:space="preserve"> FORMCHECKBOX </w:instrText>
      </w:r>
      <w:r w:rsidR="006F6620">
        <w:rPr>
          <w:szCs w:val="24"/>
          <w:lang w:val="es-419"/>
        </w:rPr>
      </w:r>
      <w:r w:rsidR="006F6620">
        <w:rPr>
          <w:szCs w:val="24"/>
          <w:lang w:val="es-419"/>
        </w:rPr>
        <w:fldChar w:fldCharType="separate"/>
      </w:r>
      <w:r w:rsidRPr="00BD6FCC">
        <w:rPr>
          <w:szCs w:val="24"/>
          <w:lang w:val="es-419"/>
        </w:rPr>
        <w:fldChar w:fldCharType="end"/>
      </w:r>
      <w:r w:rsidRPr="00BD6FCC">
        <w:rPr>
          <w:szCs w:val="24"/>
          <w:lang w:val="es-419"/>
        </w:rPr>
        <w:tab/>
        <w:t xml:space="preserve">La retirada de la renuncia tiene por objeto la extensión geográfica de la protección internacional mediante el pago de tasas individuales para la(s) </w:t>
      </w:r>
      <w:r w:rsidR="00A37F5A" w:rsidRPr="00BD6FCC">
        <w:rPr>
          <w:szCs w:val="24"/>
          <w:lang w:val="es-419"/>
        </w:rPr>
        <w:t xml:space="preserve">siguiente(s) </w:t>
      </w:r>
      <w:r w:rsidRPr="00BD6FCC">
        <w:rPr>
          <w:szCs w:val="24"/>
          <w:lang w:val="es-419"/>
        </w:rPr>
        <w:t>Parte(s) Contratante(s):</w:t>
      </w:r>
    </w:p>
    <w:p w14:paraId="223AAB7F" w14:textId="77777777" w:rsidR="00400CAF" w:rsidRPr="00BD6FCC" w:rsidRDefault="00400CAF" w:rsidP="00400CAF">
      <w:pPr>
        <w:ind w:left="1080" w:right="-1" w:hanging="513"/>
        <w:jc w:val="both"/>
        <w:rPr>
          <w:b/>
          <w:szCs w:val="24"/>
          <w:lang w:val="es-419"/>
        </w:rPr>
      </w:pPr>
    </w:p>
    <w:p w14:paraId="3FD1F330" w14:textId="77777777" w:rsidR="004972E8" w:rsidRPr="004C0AB1" w:rsidRDefault="004972E8" w:rsidP="004972E8">
      <w:pPr>
        <w:ind w:left="1134" w:right="-1"/>
        <w:jc w:val="both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6F6620">
        <w:rPr>
          <w:szCs w:val="24"/>
          <w:lang w:val="es-419"/>
        </w:rPr>
      </w:r>
      <w:r w:rsidR="006F6620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  <w:t>Cabo Verde (70 francos suizos)</w:t>
      </w:r>
    </w:p>
    <w:p w14:paraId="746B6049" w14:textId="77777777" w:rsidR="004972E8" w:rsidRPr="004C0AB1" w:rsidRDefault="004972E8" w:rsidP="004972E8">
      <w:pPr>
        <w:ind w:left="1134" w:right="-1"/>
        <w:jc w:val="both"/>
        <w:rPr>
          <w:szCs w:val="24"/>
          <w:lang w:val="es-419"/>
        </w:rPr>
      </w:pPr>
    </w:p>
    <w:p w14:paraId="5659C748" w14:textId="77777777" w:rsidR="004972E8" w:rsidRPr="004C0AB1" w:rsidRDefault="004972E8" w:rsidP="004972E8">
      <w:pPr>
        <w:ind w:left="1134" w:right="-1"/>
        <w:jc w:val="both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6F6620">
        <w:rPr>
          <w:szCs w:val="24"/>
          <w:lang w:val="es-419"/>
        </w:rPr>
      </w:r>
      <w:r w:rsidR="006F6620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  <w:t>Camboya (98 francos suizos)</w:t>
      </w:r>
    </w:p>
    <w:p w14:paraId="4D3EEB40" w14:textId="77777777" w:rsidR="004972E8" w:rsidRPr="004C0AB1" w:rsidRDefault="004972E8" w:rsidP="004972E8">
      <w:pPr>
        <w:ind w:left="1134" w:right="-1"/>
        <w:jc w:val="both"/>
        <w:rPr>
          <w:szCs w:val="24"/>
          <w:lang w:val="es-419"/>
        </w:rPr>
      </w:pPr>
    </w:p>
    <w:p w14:paraId="01D3C4C7" w14:textId="21D38D42" w:rsidR="004972E8" w:rsidRDefault="004972E8" w:rsidP="004972E8">
      <w:pPr>
        <w:ind w:left="1134" w:right="-1"/>
        <w:jc w:val="both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6F6620">
        <w:rPr>
          <w:szCs w:val="24"/>
          <w:lang w:val="es-419"/>
        </w:rPr>
      </w:r>
      <w:r w:rsidR="006F6620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</w:r>
      <w:r w:rsidRPr="00E00927">
        <w:rPr>
          <w:szCs w:val="24"/>
          <w:lang w:val="es-419"/>
        </w:rPr>
        <w:t>Federación de Rusia (</w:t>
      </w:r>
      <w:r w:rsidR="006F6620">
        <w:rPr>
          <w:szCs w:val="24"/>
          <w:lang w:val="es-419"/>
        </w:rPr>
        <w:t>97</w:t>
      </w:r>
      <w:r w:rsidRPr="00E00927">
        <w:rPr>
          <w:szCs w:val="24"/>
          <w:lang w:val="es-419"/>
        </w:rPr>
        <w:t xml:space="preserve"> francos suizos)</w:t>
      </w:r>
    </w:p>
    <w:p w14:paraId="3430C78E" w14:textId="77777777" w:rsidR="004972E8" w:rsidRDefault="004972E8" w:rsidP="004972E8">
      <w:pPr>
        <w:ind w:left="1134" w:right="-1"/>
        <w:jc w:val="both"/>
        <w:rPr>
          <w:szCs w:val="24"/>
          <w:lang w:val="es-419"/>
        </w:rPr>
      </w:pPr>
    </w:p>
    <w:p w14:paraId="4E647472" w14:textId="77777777" w:rsidR="004972E8" w:rsidRDefault="004972E8" w:rsidP="004972E8">
      <w:pPr>
        <w:ind w:left="1134" w:right="-1"/>
        <w:jc w:val="both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6F6620">
        <w:rPr>
          <w:szCs w:val="24"/>
          <w:lang w:val="es-419"/>
        </w:rPr>
      </w:r>
      <w:r w:rsidR="006F6620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  <w:t>Ghana (392 francos suizos)</w:t>
      </w:r>
    </w:p>
    <w:p w14:paraId="7ED40C6E" w14:textId="77777777" w:rsidR="004972E8" w:rsidRDefault="004972E8" w:rsidP="004972E8">
      <w:pPr>
        <w:ind w:left="1134" w:right="-1"/>
        <w:jc w:val="both"/>
        <w:rPr>
          <w:szCs w:val="24"/>
          <w:lang w:val="es-419"/>
        </w:rPr>
      </w:pPr>
    </w:p>
    <w:p w14:paraId="27EDE20E" w14:textId="77777777" w:rsidR="004972E8" w:rsidRDefault="004972E8" w:rsidP="004972E8">
      <w:pPr>
        <w:ind w:left="1134" w:right="-1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6F6620">
        <w:rPr>
          <w:szCs w:val="24"/>
          <w:lang w:val="es-419"/>
        </w:rPr>
      </w:r>
      <w:r w:rsidR="006F6620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  <w:t>OAPI (Organización Africana de la Propiedad Intelectual) (750 francos suizos)</w:t>
      </w:r>
    </w:p>
    <w:p w14:paraId="6C0603EE" w14:textId="77777777" w:rsidR="004972E8" w:rsidRDefault="004972E8" w:rsidP="004972E8">
      <w:pPr>
        <w:ind w:left="1134" w:right="-1"/>
        <w:rPr>
          <w:szCs w:val="24"/>
          <w:lang w:val="es-419"/>
        </w:rPr>
      </w:pPr>
    </w:p>
    <w:p w14:paraId="3DD1C14A" w14:textId="5CC92FD8" w:rsidR="004972E8" w:rsidRPr="00F05B23" w:rsidRDefault="004972E8" w:rsidP="0015167C">
      <w:pPr>
        <w:ind w:left="1701" w:right="-1" w:hanging="567"/>
        <w:rPr>
          <w:szCs w:val="24"/>
          <w:lang w:val="es-419"/>
        </w:rPr>
      </w:pPr>
      <w:r w:rsidRPr="00F05B23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F05B23">
        <w:rPr>
          <w:szCs w:val="24"/>
          <w:lang w:val="es-419"/>
        </w:rPr>
        <w:instrText xml:space="preserve"> FORMCHECKBOX </w:instrText>
      </w:r>
      <w:r w:rsidR="006F6620">
        <w:rPr>
          <w:szCs w:val="24"/>
          <w:lang w:val="es-419"/>
        </w:rPr>
      </w:r>
      <w:r w:rsidR="006F6620">
        <w:rPr>
          <w:szCs w:val="24"/>
          <w:lang w:val="es-419"/>
        </w:rPr>
        <w:fldChar w:fldCharType="separate"/>
      </w:r>
      <w:r w:rsidRPr="00F05B23">
        <w:rPr>
          <w:szCs w:val="24"/>
          <w:lang w:val="es-419"/>
        </w:rPr>
        <w:fldChar w:fldCharType="end"/>
      </w:r>
      <w:r w:rsidRPr="00F05B23">
        <w:rPr>
          <w:szCs w:val="24"/>
          <w:lang w:val="es-419"/>
        </w:rPr>
        <w:tab/>
        <w:t>República Democrática Popular Lao (94 francos suizos)</w:t>
      </w:r>
    </w:p>
    <w:p w14:paraId="32F1093A" w14:textId="77777777" w:rsidR="004972E8" w:rsidRPr="004C0AB1" w:rsidRDefault="004972E8" w:rsidP="004972E8">
      <w:pPr>
        <w:ind w:left="1134" w:right="-1"/>
        <w:jc w:val="both"/>
        <w:rPr>
          <w:szCs w:val="24"/>
          <w:lang w:val="es-419"/>
        </w:rPr>
      </w:pPr>
    </w:p>
    <w:p w14:paraId="63FBCBA3" w14:textId="42A85C54" w:rsidR="004972E8" w:rsidRDefault="004972E8" w:rsidP="004972E8">
      <w:pPr>
        <w:ind w:left="1134" w:right="-1"/>
        <w:jc w:val="both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6F6620">
        <w:rPr>
          <w:szCs w:val="24"/>
          <w:lang w:val="es-419"/>
        </w:rPr>
      </w:r>
      <w:r w:rsidR="006F6620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  <w:t>Samoa (1</w:t>
      </w:r>
      <w:r w:rsidR="00C44C37">
        <w:rPr>
          <w:szCs w:val="24"/>
          <w:lang w:val="es-419"/>
        </w:rPr>
        <w:t>62</w:t>
      </w:r>
      <w:r w:rsidRPr="004C0AB1">
        <w:rPr>
          <w:szCs w:val="24"/>
          <w:lang w:val="es-419"/>
        </w:rPr>
        <w:t xml:space="preserve"> francos suizos)</w:t>
      </w:r>
    </w:p>
    <w:p w14:paraId="4FEAE066" w14:textId="00AF99C0" w:rsidR="00504042" w:rsidRDefault="00504042" w:rsidP="004972E8">
      <w:pPr>
        <w:ind w:left="1134" w:right="-1"/>
        <w:jc w:val="both"/>
        <w:rPr>
          <w:szCs w:val="24"/>
          <w:lang w:val="es-419"/>
        </w:rPr>
      </w:pPr>
    </w:p>
    <w:p w14:paraId="6BAA156B" w14:textId="2485E20E" w:rsidR="00504042" w:rsidRDefault="00504042" w:rsidP="004972E8">
      <w:pPr>
        <w:ind w:left="1134" w:right="-1"/>
        <w:jc w:val="both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6F6620">
        <w:rPr>
          <w:szCs w:val="24"/>
          <w:lang w:val="es-419"/>
        </w:rPr>
      </w:r>
      <w:r w:rsidR="006F6620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</w:r>
      <w:r w:rsidRPr="00504042">
        <w:rPr>
          <w:szCs w:val="24"/>
          <w:lang w:val="es-419"/>
        </w:rPr>
        <w:t>Santo Tomé y Príncipe</w:t>
      </w:r>
      <w:r w:rsidRPr="004C0AB1">
        <w:rPr>
          <w:szCs w:val="24"/>
          <w:lang w:val="es-419"/>
        </w:rPr>
        <w:t xml:space="preserve"> (1</w:t>
      </w:r>
      <w:r>
        <w:rPr>
          <w:szCs w:val="24"/>
          <w:lang w:val="es-419"/>
        </w:rPr>
        <w:t>04</w:t>
      </w:r>
      <w:r w:rsidRPr="004C0AB1">
        <w:rPr>
          <w:szCs w:val="24"/>
          <w:lang w:val="es-419"/>
        </w:rPr>
        <w:t xml:space="preserve"> francos suizos</w:t>
      </w:r>
      <w:r>
        <w:rPr>
          <w:szCs w:val="24"/>
          <w:lang w:val="es-419"/>
        </w:rPr>
        <w:t>)</w:t>
      </w:r>
    </w:p>
    <w:p w14:paraId="3F3DFF10" w14:textId="6208262E" w:rsidR="00F30981" w:rsidRDefault="00F30981" w:rsidP="004972E8">
      <w:pPr>
        <w:ind w:left="1134" w:right="-1"/>
        <w:jc w:val="both"/>
        <w:rPr>
          <w:szCs w:val="24"/>
          <w:lang w:val="es-419"/>
        </w:rPr>
      </w:pPr>
    </w:p>
    <w:p w14:paraId="6DADAEB7" w14:textId="743D5F5A" w:rsidR="00F30981" w:rsidRDefault="00F30981" w:rsidP="00F30981">
      <w:pPr>
        <w:ind w:left="1134" w:right="-1"/>
        <w:jc w:val="both"/>
        <w:rPr>
          <w:szCs w:val="24"/>
          <w:lang w:val="es-419"/>
        </w:rPr>
      </w:pPr>
      <w:r w:rsidRPr="004C0AB1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4C0AB1">
        <w:rPr>
          <w:szCs w:val="24"/>
          <w:lang w:val="es-419"/>
        </w:rPr>
        <w:instrText xml:space="preserve"> FORMCHECKBOX </w:instrText>
      </w:r>
      <w:r w:rsidR="006F6620">
        <w:rPr>
          <w:szCs w:val="24"/>
          <w:lang w:val="es-419"/>
        </w:rPr>
      </w:r>
      <w:r w:rsidR="006F6620">
        <w:rPr>
          <w:szCs w:val="24"/>
          <w:lang w:val="es-419"/>
        </w:rPr>
        <w:fldChar w:fldCharType="separate"/>
      </w:r>
      <w:r w:rsidRPr="004C0AB1">
        <w:rPr>
          <w:szCs w:val="24"/>
          <w:lang w:val="es-419"/>
        </w:rPr>
        <w:fldChar w:fldCharType="end"/>
      </w:r>
      <w:r w:rsidRPr="004C0AB1">
        <w:rPr>
          <w:szCs w:val="24"/>
          <w:lang w:val="es-419"/>
        </w:rPr>
        <w:tab/>
      </w:r>
      <w:r>
        <w:rPr>
          <w:szCs w:val="24"/>
          <w:lang w:val="es-419"/>
        </w:rPr>
        <w:t>Senegal</w:t>
      </w:r>
      <w:r w:rsidRPr="004C0AB1">
        <w:rPr>
          <w:szCs w:val="24"/>
          <w:lang w:val="es-419"/>
        </w:rPr>
        <w:t xml:space="preserve"> (</w:t>
      </w:r>
      <w:r>
        <w:rPr>
          <w:szCs w:val="24"/>
          <w:lang w:val="es-419"/>
        </w:rPr>
        <w:t>730</w:t>
      </w:r>
      <w:r w:rsidRPr="004C0AB1">
        <w:rPr>
          <w:szCs w:val="24"/>
          <w:lang w:val="es-419"/>
        </w:rPr>
        <w:t xml:space="preserve"> francos suizos</w:t>
      </w:r>
      <w:r>
        <w:rPr>
          <w:szCs w:val="24"/>
          <w:lang w:val="es-419"/>
        </w:rPr>
        <w:t>)</w:t>
      </w:r>
    </w:p>
    <w:p w14:paraId="5D333C0C" w14:textId="77777777" w:rsidR="004972E8" w:rsidRPr="004C0AB1" w:rsidRDefault="004972E8" w:rsidP="004972E8">
      <w:pPr>
        <w:ind w:left="1134" w:right="-1" w:hanging="567"/>
        <w:jc w:val="both"/>
        <w:rPr>
          <w:sz w:val="22"/>
          <w:lang w:val="es-419"/>
        </w:rPr>
      </w:pPr>
    </w:p>
    <w:p w14:paraId="11937799" w14:textId="77777777" w:rsidR="004972E8" w:rsidRDefault="004972E8">
      <w:pPr>
        <w:rPr>
          <w:b/>
          <w:szCs w:val="24"/>
          <w:lang w:val="es-419"/>
        </w:rPr>
      </w:pPr>
      <w:r>
        <w:rPr>
          <w:b/>
          <w:szCs w:val="24"/>
          <w:lang w:val="es-419"/>
        </w:rPr>
        <w:br w:type="page"/>
      </w:r>
    </w:p>
    <w:p w14:paraId="615FD6E3" w14:textId="77777777" w:rsidR="00400CAF" w:rsidRPr="00BD6FCC" w:rsidRDefault="00400CAF" w:rsidP="00400CAF">
      <w:pPr>
        <w:tabs>
          <w:tab w:val="left" w:pos="5103"/>
        </w:tabs>
        <w:ind w:right="-1"/>
        <w:jc w:val="both"/>
        <w:rPr>
          <w:b/>
          <w:szCs w:val="24"/>
          <w:lang w:val="es-419"/>
        </w:rPr>
      </w:pPr>
    </w:p>
    <w:p w14:paraId="34C3A60C" w14:textId="77777777" w:rsidR="00C82A2C" w:rsidRPr="00BD6FCC" w:rsidRDefault="00C82A2C" w:rsidP="00C82A2C">
      <w:pPr>
        <w:ind w:left="1080" w:right="-1" w:hanging="513"/>
        <w:jc w:val="both"/>
        <w:rPr>
          <w:szCs w:val="24"/>
          <w:lang w:val="es-419"/>
        </w:rPr>
      </w:pPr>
      <w:r w:rsidRPr="00BD6FCC">
        <w:rPr>
          <w:szCs w:val="24"/>
          <w:lang w:val="es-419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r w:rsidRPr="00BD6FCC">
        <w:rPr>
          <w:szCs w:val="24"/>
          <w:lang w:val="es-419"/>
        </w:rPr>
        <w:instrText xml:space="preserve"> FORMCHECKBOX </w:instrText>
      </w:r>
      <w:r w:rsidR="006F6620">
        <w:rPr>
          <w:szCs w:val="24"/>
          <w:lang w:val="es-419"/>
        </w:rPr>
      </w:r>
      <w:r w:rsidR="006F6620">
        <w:rPr>
          <w:szCs w:val="24"/>
          <w:lang w:val="es-419"/>
        </w:rPr>
        <w:fldChar w:fldCharType="separate"/>
      </w:r>
      <w:r w:rsidRPr="00BD6FCC">
        <w:rPr>
          <w:szCs w:val="24"/>
          <w:lang w:val="es-419"/>
        </w:rPr>
        <w:fldChar w:fldCharType="end"/>
      </w:r>
      <w:r w:rsidRPr="00BD6FCC">
        <w:rPr>
          <w:szCs w:val="24"/>
          <w:lang w:val="es-419"/>
        </w:rPr>
        <w:t xml:space="preserve"> </w:t>
      </w:r>
      <w:r w:rsidRPr="00BD6FCC">
        <w:rPr>
          <w:szCs w:val="24"/>
          <w:lang w:val="es-419"/>
        </w:rPr>
        <w:tab/>
        <w:t xml:space="preserve">La retirada de la renuncia tiene por objeto la extensión geográfica de la protección internacional mediante la aportación de </w:t>
      </w:r>
      <w:r w:rsidR="0044365C" w:rsidRPr="0044365C">
        <w:rPr>
          <w:szCs w:val="24"/>
          <w:lang w:val="es-419"/>
        </w:rPr>
        <w:t>detalles relativos a la calidad, la reputación o las características</w:t>
      </w:r>
      <w:r w:rsidRPr="00BD6FCC">
        <w:rPr>
          <w:szCs w:val="24"/>
          <w:lang w:val="es-419"/>
        </w:rPr>
        <w:t xml:space="preserve"> en virtud de la Regla 5.3) para la(s) siguiente(s) Parte(s) Contratante(s): </w:t>
      </w:r>
    </w:p>
    <w:p w14:paraId="50C5DD32" w14:textId="77777777" w:rsidR="00C82A2C" w:rsidRPr="00BD6FCC" w:rsidRDefault="00C82A2C" w:rsidP="00C82A2C">
      <w:pPr>
        <w:ind w:left="513" w:right="-1" w:firstLine="567"/>
        <w:jc w:val="both"/>
        <w:rPr>
          <w:szCs w:val="24"/>
          <w:lang w:val="es-419"/>
        </w:rPr>
      </w:pPr>
      <w:r w:rsidRPr="00BD6FCC">
        <w:rPr>
          <w:i/>
          <w:sz w:val="20"/>
          <w:lang w:val="es-419"/>
        </w:rPr>
        <w:t>(Marque esta casilla y adjunte la información)</w:t>
      </w:r>
    </w:p>
    <w:p w14:paraId="51C3A1E7" w14:textId="77777777" w:rsidR="00C82A2C" w:rsidRPr="00BD6FCC" w:rsidRDefault="00C82A2C" w:rsidP="00C82A2C">
      <w:pPr>
        <w:ind w:right="-1"/>
        <w:jc w:val="both"/>
        <w:rPr>
          <w:lang w:val="es-419"/>
        </w:rPr>
      </w:pPr>
    </w:p>
    <w:p w14:paraId="5926F37B" w14:textId="7C958072" w:rsidR="004972E8" w:rsidRDefault="004972E8" w:rsidP="004972E8">
      <w:pPr>
        <w:ind w:left="1134" w:right="-1"/>
        <w:jc w:val="both"/>
        <w:rPr>
          <w:szCs w:val="24"/>
          <w:lang w:val="es-419"/>
        </w:rPr>
      </w:pPr>
      <w:r w:rsidRPr="00E00927">
        <w:rPr>
          <w:szCs w:val="24"/>
          <w:lang w:val="es-419"/>
        </w:rPr>
        <w:t>Exigido por la Unión Europea, la OAPI (Organización Africana de la Propiedad Intelectual)</w:t>
      </w:r>
      <w:r w:rsidR="004D6DED">
        <w:rPr>
          <w:szCs w:val="24"/>
          <w:lang w:val="es-419"/>
        </w:rPr>
        <w:t xml:space="preserve">, </w:t>
      </w:r>
      <w:r w:rsidRPr="00E00927">
        <w:rPr>
          <w:szCs w:val="24"/>
          <w:lang w:val="es-419"/>
        </w:rPr>
        <w:t>la Federación de Rusia</w:t>
      </w:r>
      <w:r w:rsidR="004D6DED">
        <w:rPr>
          <w:szCs w:val="24"/>
          <w:lang w:val="es-419"/>
        </w:rPr>
        <w:t xml:space="preserve"> y Senegal</w:t>
      </w:r>
    </w:p>
    <w:p w14:paraId="4657AA59" w14:textId="77777777" w:rsidR="00501F79" w:rsidRPr="00BD6FCC" w:rsidRDefault="00501F79" w:rsidP="00501F79">
      <w:pPr>
        <w:ind w:left="1530" w:right="-1"/>
        <w:rPr>
          <w:szCs w:val="24"/>
          <w:lang w:val="es-419"/>
        </w:rPr>
      </w:pPr>
    </w:p>
    <w:p w14:paraId="2C2EEB0E" w14:textId="77777777" w:rsidR="00C82A2C" w:rsidRDefault="00C82A2C" w:rsidP="00F14E1D">
      <w:pPr>
        <w:pStyle w:val="BodyText3"/>
        <w:ind w:left="1080" w:right="-1" w:hanging="513"/>
        <w:rPr>
          <w:szCs w:val="24"/>
          <w:lang w:val="es-419"/>
        </w:rPr>
      </w:pPr>
    </w:p>
    <w:p w14:paraId="1EFC3FF2" w14:textId="77777777" w:rsidR="00B51153" w:rsidRPr="00BD6FCC" w:rsidRDefault="00B51153" w:rsidP="00F14E1D">
      <w:pPr>
        <w:pStyle w:val="BodyText3"/>
        <w:ind w:left="1080" w:right="-1" w:hanging="513"/>
        <w:rPr>
          <w:szCs w:val="24"/>
          <w:lang w:val="es-419"/>
        </w:rPr>
      </w:pPr>
    </w:p>
    <w:p w14:paraId="4E2DE1CF" w14:textId="77777777" w:rsidR="003D2EF5" w:rsidRDefault="003D2EF5" w:rsidP="003D2EF5">
      <w:pPr>
        <w:pStyle w:val="BodyText3"/>
        <w:ind w:left="567" w:right="-1" w:hanging="567"/>
        <w:rPr>
          <w:szCs w:val="24"/>
          <w:lang w:val="es-419"/>
        </w:rPr>
      </w:pPr>
      <w:r w:rsidRPr="00BD6FCC">
        <w:rPr>
          <w:szCs w:val="24"/>
          <w:lang w:val="es-419"/>
        </w:rPr>
        <w:t>7.</w:t>
      </w:r>
      <w:r w:rsidRPr="00BD6FCC">
        <w:rPr>
          <w:szCs w:val="24"/>
          <w:lang w:val="es-419"/>
        </w:rPr>
        <w:tab/>
      </w:r>
      <w:r w:rsidR="00911E2F" w:rsidRPr="00BD6FCC">
        <w:rPr>
          <w:szCs w:val="24"/>
          <w:lang w:val="es-419"/>
        </w:rPr>
        <w:t xml:space="preserve">Fecha de </w:t>
      </w:r>
      <w:r w:rsidR="00882579" w:rsidRPr="00BD6FCC">
        <w:rPr>
          <w:szCs w:val="24"/>
          <w:lang w:val="es-419"/>
        </w:rPr>
        <w:t xml:space="preserve">retirada de </w:t>
      </w:r>
      <w:r w:rsidR="00911E2F" w:rsidRPr="00BD6FCC">
        <w:rPr>
          <w:szCs w:val="24"/>
          <w:lang w:val="es-419"/>
        </w:rPr>
        <w:t>la renuncia</w:t>
      </w:r>
      <w:r w:rsidRPr="00BD6FCC">
        <w:rPr>
          <w:szCs w:val="24"/>
          <w:lang w:val="es-419"/>
        </w:rPr>
        <w:t xml:space="preserve">: </w:t>
      </w:r>
    </w:p>
    <w:p w14:paraId="513C9332" w14:textId="77777777" w:rsidR="00B51153" w:rsidRDefault="00B51153" w:rsidP="003D2EF5">
      <w:pPr>
        <w:pStyle w:val="BodyText3"/>
        <w:ind w:left="567" w:right="-1" w:hanging="567"/>
        <w:rPr>
          <w:szCs w:val="24"/>
          <w:lang w:val="es-419"/>
        </w:rPr>
      </w:pPr>
    </w:p>
    <w:p w14:paraId="1BE7CC91" w14:textId="77777777" w:rsidR="00B51153" w:rsidRDefault="00B51153" w:rsidP="003D2EF5">
      <w:pPr>
        <w:pStyle w:val="BodyText3"/>
        <w:ind w:left="567" w:right="-1" w:hanging="567"/>
        <w:rPr>
          <w:szCs w:val="24"/>
          <w:lang w:val="es-419"/>
        </w:rPr>
      </w:pPr>
    </w:p>
    <w:p w14:paraId="269FA3A1" w14:textId="77777777" w:rsidR="00B51153" w:rsidRPr="00BD6FCC" w:rsidRDefault="00B51153" w:rsidP="003D2EF5">
      <w:pPr>
        <w:pStyle w:val="BodyText3"/>
        <w:ind w:left="567" w:right="-1" w:hanging="567"/>
        <w:rPr>
          <w:b w:val="0"/>
          <w:szCs w:val="24"/>
          <w:lang w:val="es-419"/>
        </w:rPr>
      </w:pPr>
    </w:p>
    <w:p w14:paraId="55551FDE" w14:textId="77777777" w:rsidR="003D2EF5" w:rsidRPr="00BD6FCC" w:rsidRDefault="003D2EF5" w:rsidP="003D2EF5">
      <w:pPr>
        <w:pStyle w:val="BodyText2"/>
        <w:ind w:right="-1"/>
        <w:rPr>
          <w:sz w:val="24"/>
          <w:szCs w:val="24"/>
          <w:lang w:val="es-419"/>
        </w:rPr>
      </w:pPr>
    </w:p>
    <w:tbl>
      <w:tblPr>
        <w:tblW w:w="9844" w:type="dxa"/>
        <w:tblInd w:w="17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15"/>
        <w:gridCol w:w="470"/>
        <w:gridCol w:w="1142"/>
        <w:gridCol w:w="800"/>
        <w:gridCol w:w="14"/>
        <w:gridCol w:w="1264"/>
        <w:gridCol w:w="307"/>
        <w:gridCol w:w="14"/>
        <w:gridCol w:w="3200"/>
        <w:gridCol w:w="18"/>
      </w:tblGrid>
      <w:tr w:rsidR="00501F79" w:rsidRPr="006F6620" w14:paraId="2727D2FF" w14:textId="77777777" w:rsidTr="00164FEA">
        <w:trPr>
          <w:cantSplit/>
        </w:trPr>
        <w:tc>
          <w:tcPr>
            <w:tcW w:w="9840" w:type="dxa"/>
            <w:gridSpan w:val="10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3DB47352" w14:textId="77777777" w:rsidR="00501F79" w:rsidRPr="00BD6FCC" w:rsidRDefault="00501F79" w:rsidP="00BC2EF6">
            <w:pPr>
              <w:spacing w:before="240"/>
              <w:ind w:left="142" w:right="561"/>
              <w:rPr>
                <w:b/>
                <w:bCs/>
                <w:szCs w:val="24"/>
                <w:lang w:val="es-419"/>
              </w:rPr>
            </w:pPr>
            <w:r w:rsidRPr="00BD6FCC">
              <w:rPr>
                <w:b/>
                <w:bCs/>
                <w:szCs w:val="24"/>
                <w:lang w:val="es-419"/>
              </w:rPr>
              <w:t>8.</w:t>
            </w:r>
            <w:r w:rsidRPr="00BD6FCC">
              <w:rPr>
                <w:b/>
                <w:szCs w:val="24"/>
                <w:lang w:val="es-419"/>
              </w:rPr>
              <w:t xml:space="preserve"> </w:t>
            </w:r>
            <w:r w:rsidRPr="00BD6FCC">
              <w:rPr>
                <w:b/>
                <w:szCs w:val="24"/>
                <w:lang w:val="es-419"/>
              </w:rPr>
              <w:tab/>
            </w:r>
            <w:r w:rsidR="007C7196">
              <w:rPr>
                <w:b/>
                <w:szCs w:val="24"/>
                <w:lang w:val="es-419"/>
              </w:rPr>
              <w:t>Importe</w:t>
            </w:r>
            <w:r w:rsidRPr="00BD6FCC">
              <w:rPr>
                <w:b/>
                <w:szCs w:val="24"/>
                <w:lang w:val="es-419"/>
              </w:rPr>
              <w:t xml:space="preserve"> de las tasas:</w:t>
            </w:r>
            <w:r w:rsidRPr="00BD6FCC">
              <w:rPr>
                <w:b/>
                <w:bCs/>
                <w:szCs w:val="24"/>
                <w:lang w:val="es-419"/>
              </w:rPr>
              <w:t xml:space="preserve"> </w:t>
            </w:r>
          </w:p>
          <w:p w14:paraId="4EB8EB4D" w14:textId="77777777" w:rsidR="00501F79" w:rsidRPr="00BD6FCC" w:rsidRDefault="00501F79" w:rsidP="00501F79">
            <w:pPr>
              <w:spacing w:before="240" w:after="120"/>
              <w:ind w:left="142" w:right="561"/>
              <w:rPr>
                <w:szCs w:val="24"/>
                <w:lang w:val="es-419"/>
              </w:rPr>
            </w:pPr>
            <w:r w:rsidRPr="00BD6FCC">
              <w:rPr>
                <w:b/>
                <w:bCs/>
                <w:szCs w:val="24"/>
                <w:lang w:val="es-419"/>
              </w:rPr>
              <w:t xml:space="preserve">Pago de las tasas individuales con respecto a las Partes Contratantes siguientes </w:t>
            </w:r>
            <w:r w:rsidRPr="00BD6FCC">
              <w:rPr>
                <w:b/>
                <w:bCs/>
                <w:szCs w:val="24"/>
                <w:lang w:val="es-419"/>
              </w:rPr>
              <w:br/>
            </w:r>
            <w:r w:rsidRPr="00BD6FCC">
              <w:rPr>
                <w:szCs w:val="24"/>
                <w:lang w:val="es-419"/>
              </w:rPr>
              <w:t>(francos suizos):</w:t>
            </w:r>
          </w:p>
        </w:tc>
      </w:tr>
      <w:tr w:rsidR="00501F79" w:rsidRPr="00BD6FCC" w14:paraId="1FE4835C" w14:textId="77777777" w:rsidTr="00164FEA">
        <w:trPr>
          <w:gridAfter w:val="1"/>
          <w:wAfter w:w="18" w:type="dxa"/>
          <w:cantSplit/>
        </w:trPr>
        <w:tc>
          <w:tcPr>
            <w:tcW w:w="2615" w:type="dxa"/>
            <w:tcBorders>
              <w:lef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3DD65B4D" w14:textId="77777777" w:rsidR="00501F79" w:rsidRPr="00BD6FCC" w:rsidRDefault="00501F79" w:rsidP="00BC2EF6">
            <w:pPr>
              <w:spacing w:before="120"/>
              <w:ind w:left="142" w:right="-110"/>
              <w:rPr>
                <w:szCs w:val="24"/>
                <w:u w:val="single"/>
                <w:lang w:val="es-419"/>
              </w:rPr>
            </w:pPr>
            <w:r w:rsidRPr="00BD6FCC">
              <w:rPr>
                <w:szCs w:val="24"/>
                <w:u w:val="single"/>
                <w:lang w:val="es-419"/>
              </w:rPr>
              <w:t>Partes Contratantes</w:t>
            </w:r>
          </w:p>
        </w:tc>
        <w:tc>
          <w:tcPr>
            <w:tcW w:w="2412" w:type="dxa"/>
            <w:gridSpan w:val="3"/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63796A91" w14:textId="77777777" w:rsidR="00501F79" w:rsidRPr="00BD6FCC" w:rsidRDefault="00512848" w:rsidP="00CD5B48">
            <w:pPr>
              <w:spacing w:before="120"/>
              <w:ind w:left="448"/>
              <w:jc w:val="both"/>
              <w:rPr>
                <w:szCs w:val="24"/>
                <w:u w:val="single"/>
                <w:lang w:val="es-419"/>
              </w:rPr>
            </w:pPr>
            <w:r>
              <w:rPr>
                <w:szCs w:val="24"/>
                <w:u w:val="single"/>
                <w:lang w:val="es-419"/>
              </w:rPr>
              <w:t>Importe</w:t>
            </w:r>
          </w:p>
        </w:tc>
        <w:tc>
          <w:tcPr>
            <w:tcW w:w="1585" w:type="dxa"/>
            <w:gridSpan w:val="3"/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43FA3576" w14:textId="77777777" w:rsidR="00501F79" w:rsidRPr="00BD6FCC" w:rsidRDefault="00501F79" w:rsidP="00BC2EF6">
            <w:pPr>
              <w:rPr>
                <w:szCs w:val="24"/>
                <w:lang w:val="es-419"/>
              </w:rPr>
            </w:pPr>
          </w:p>
        </w:tc>
        <w:tc>
          <w:tcPr>
            <w:tcW w:w="3214" w:type="dxa"/>
            <w:gridSpan w:val="2"/>
            <w:tcBorders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70E1C236" w14:textId="77777777" w:rsidR="00501F79" w:rsidRPr="00BD6FCC" w:rsidRDefault="00501F79" w:rsidP="00BC2EF6">
            <w:pPr>
              <w:rPr>
                <w:szCs w:val="24"/>
                <w:lang w:val="es-419"/>
              </w:rPr>
            </w:pPr>
          </w:p>
        </w:tc>
      </w:tr>
      <w:tr w:rsidR="004972E8" w:rsidRPr="00BD6FCC" w14:paraId="43656C6C" w14:textId="77777777" w:rsidTr="00164FEA">
        <w:trPr>
          <w:cantSplit/>
        </w:trPr>
        <w:tc>
          <w:tcPr>
            <w:tcW w:w="3085" w:type="dxa"/>
            <w:gridSpan w:val="2"/>
            <w:tcBorders>
              <w:lef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1C903013" w14:textId="77777777" w:rsidR="004972E8" w:rsidRPr="004219D8" w:rsidRDefault="004972E8" w:rsidP="004972E8">
            <w:pPr>
              <w:pStyle w:val="ListParagraph"/>
              <w:numPr>
                <w:ilvl w:val="0"/>
                <w:numId w:val="3"/>
              </w:numPr>
              <w:spacing w:before="120"/>
              <w:ind w:left="504" w:right="-14"/>
              <w:contextualSpacing w:val="0"/>
              <w:rPr>
                <w:szCs w:val="24"/>
                <w:lang w:val="es-419"/>
              </w:rPr>
            </w:pPr>
            <w:r w:rsidRPr="004219D8">
              <w:rPr>
                <w:szCs w:val="24"/>
                <w:lang w:val="es-419"/>
              </w:rPr>
              <w:t>Cabo Verde</w:t>
            </w:r>
          </w:p>
          <w:p w14:paraId="6290FF99" w14:textId="77777777" w:rsidR="004972E8" w:rsidRPr="004219D8" w:rsidRDefault="004972E8" w:rsidP="004972E8">
            <w:pPr>
              <w:pStyle w:val="ListParagraph"/>
              <w:numPr>
                <w:ilvl w:val="0"/>
                <w:numId w:val="3"/>
              </w:numPr>
              <w:spacing w:before="120"/>
              <w:ind w:left="504" w:right="-14"/>
              <w:contextualSpacing w:val="0"/>
              <w:rPr>
                <w:szCs w:val="24"/>
                <w:lang w:val="es-419" w:eastAsia="en-US"/>
              </w:rPr>
            </w:pPr>
            <w:r w:rsidRPr="004219D8">
              <w:rPr>
                <w:szCs w:val="24"/>
                <w:lang w:val="es-419"/>
              </w:rPr>
              <w:t>Cam</w:t>
            </w:r>
            <w:r w:rsidRPr="004219D8">
              <w:rPr>
                <w:szCs w:val="24"/>
                <w:lang w:val="es-419" w:eastAsia="en-US"/>
              </w:rPr>
              <w:t>boya</w:t>
            </w:r>
          </w:p>
          <w:p w14:paraId="6FAA8159" w14:textId="77777777" w:rsidR="004972E8" w:rsidRPr="004219D8" w:rsidRDefault="004972E8" w:rsidP="004972E8">
            <w:pPr>
              <w:pStyle w:val="ListParagraph"/>
              <w:numPr>
                <w:ilvl w:val="0"/>
                <w:numId w:val="3"/>
              </w:numPr>
              <w:spacing w:before="120"/>
              <w:ind w:left="504" w:right="-14"/>
              <w:contextualSpacing w:val="0"/>
              <w:rPr>
                <w:szCs w:val="24"/>
                <w:lang w:val="es-419" w:eastAsia="en-US"/>
              </w:rPr>
            </w:pPr>
            <w:r w:rsidRPr="004219D8">
              <w:rPr>
                <w:szCs w:val="24"/>
                <w:lang w:val="es-419" w:eastAsia="en-US"/>
              </w:rPr>
              <w:t>Federación de Rusia</w:t>
            </w:r>
          </w:p>
          <w:p w14:paraId="7B311B54" w14:textId="77777777" w:rsidR="004972E8" w:rsidRPr="004219D8" w:rsidRDefault="004972E8" w:rsidP="004972E8">
            <w:pPr>
              <w:pStyle w:val="ListParagraph"/>
              <w:numPr>
                <w:ilvl w:val="0"/>
                <w:numId w:val="3"/>
              </w:numPr>
              <w:spacing w:before="120"/>
              <w:ind w:left="504" w:right="-14"/>
              <w:contextualSpacing w:val="0"/>
              <w:rPr>
                <w:szCs w:val="24"/>
                <w:lang w:val="es-419" w:eastAsia="en-US"/>
              </w:rPr>
            </w:pPr>
            <w:r w:rsidRPr="004219D8">
              <w:rPr>
                <w:szCs w:val="24"/>
                <w:lang w:val="es-419" w:eastAsia="en-US"/>
              </w:rPr>
              <w:t>Ghana</w:t>
            </w:r>
          </w:p>
          <w:p w14:paraId="25F26A37" w14:textId="77777777" w:rsidR="004972E8" w:rsidRPr="004219D8" w:rsidRDefault="004972E8" w:rsidP="004972E8">
            <w:pPr>
              <w:pStyle w:val="ListParagraph"/>
              <w:numPr>
                <w:ilvl w:val="0"/>
                <w:numId w:val="3"/>
              </w:numPr>
              <w:spacing w:before="120"/>
              <w:ind w:left="504" w:right="-14"/>
              <w:contextualSpacing w:val="0"/>
              <w:rPr>
                <w:szCs w:val="24"/>
                <w:lang w:val="es-419" w:eastAsia="en-US"/>
              </w:rPr>
            </w:pPr>
            <w:r w:rsidRPr="004219D8">
              <w:rPr>
                <w:szCs w:val="24"/>
                <w:lang w:val="es-419" w:eastAsia="en-US"/>
              </w:rPr>
              <w:t>OAPI</w:t>
            </w:r>
          </w:p>
          <w:p w14:paraId="5FE18DD4" w14:textId="77777777" w:rsidR="004972E8" w:rsidRPr="004219D8" w:rsidRDefault="004972E8" w:rsidP="004972E8">
            <w:pPr>
              <w:pStyle w:val="ListParagraph"/>
              <w:numPr>
                <w:ilvl w:val="0"/>
                <w:numId w:val="3"/>
              </w:numPr>
              <w:spacing w:before="120"/>
              <w:ind w:left="504" w:right="-14"/>
              <w:contextualSpacing w:val="0"/>
              <w:rPr>
                <w:szCs w:val="24"/>
                <w:lang w:val="es-419" w:eastAsia="en-US"/>
              </w:rPr>
            </w:pPr>
            <w:r w:rsidRPr="004219D8">
              <w:rPr>
                <w:szCs w:val="24"/>
                <w:lang w:val="es-419" w:eastAsia="en-US"/>
              </w:rPr>
              <w:t>RDP Lao</w:t>
            </w:r>
          </w:p>
          <w:p w14:paraId="19B66723" w14:textId="77777777" w:rsidR="004972E8" w:rsidRDefault="004972E8" w:rsidP="004972E8">
            <w:pPr>
              <w:pStyle w:val="ListParagraph"/>
              <w:numPr>
                <w:ilvl w:val="0"/>
                <w:numId w:val="2"/>
              </w:numPr>
              <w:spacing w:before="120"/>
              <w:ind w:left="518" w:right="-14"/>
              <w:contextualSpacing w:val="0"/>
              <w:rPr>
                <w:szCs w:val="24"/>
                <w:lang w:val="es-419"/>
              </w:rPr>
            </w:pPr>
            <w:r w:rsidRPr="004219D8">
              <w:rPr>
                <w:szCs w:val="24"/>
                <w:lang w:val="es-419"/>
              </w:rPr>
              <w:t>Samoa</w:t>
            </w:r>
          </w:p>
          <w:p w14:paraId="3D2122B4" w14:textId="77777777" w:rsidR="00164FEA" w:rsidRDefault="00164FEA" w:rsidP="004972E8">
            <w:pPr>
              <w:pStyle w:val="ListParagraph"/>
              <w:numPr>
                <w:ilvl w:val="0"/>
                <w:numId w:val="2"/>
              </w:numPr>
              <w:spacing w:before="120"/>
              <w:ind w:left="518" w:right="-14"/>
              <w:contextualSpacing w:val="0"/>
              <w:rPr>
                <w:szCs w:val="24"/>
                <w:lang w:val="es-419"/>
              </w:rPr>
            </w:pPr>
            <w:r w:rsidRPr="00504042">
              <w:rPr>
                <w:szCs w:val="24"/>
                <w:lang w:val="es-419"/>
              </w:rPr>
              <w:t>Santo Tomé y Príncipe</w:t>
            </w:r>
          </w:p>
          <w:p w14:paraId="6B0AF3A7" w14:textId="2DD87B41" w:rsidR="001C41E4" w:rsidRPr="004219D8" w:rsidRDefault="001C41E4" w:rsidP="004972E8">
            <w:pPr>
              <w:pStyle w:val="ListParagraph"/>
              <w:numPr>
                <w:ilvl w:val="0"/>
                <w:numId w:val="2"/>
              </w:numPr>
              <w:spacing w:before="120"/>
              <w:ind w:left="518" w:right="-14"/>
              <w:contextualSpacing w:val="0"/>
              <w:rPr>
                <w:szCs w:val="24"/>
                <w:lang w:val="es-419"/>
              </w:rPr>
            </w:pPr>
            <w:r>
              <w:rPr>
                <w:szCs w:val="24"/>
                <w:lang w:val="es-419"/>
              </w:rPr>
              <w:t>Senegal</w:t>
            </w:r>
          </w:p>
        </w:tc>
        <w:tc>
          <w:tcPr>
            <w:tcW w:w="1956" w:type="dxa"/>
            <w:gridSpan w:val="3"/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1E322E41" w14:textId="77777777" w:rsidR="004972E8" w:rsidRPr="004219D8" w:rsidRDefault="004972E8" w:rsidP="004972E8">
            <w:pPr>
              <w:tabs>
                <w:tab w:val="left" w:pos="775"/>
              </w:tabs>
              <w:spacing w:before="120"/>
              <w:ind w:left="480"/>
              <w:rPr>
                <w:szCs w:val="24"/>
                <w:lang w:val="es-419"/>
              </w:rPr>
            </w:pPr>
            <w:r w:rsidRPr="004219D8">
              <w:rPr>
                <w:szCs w:val="24"/>
                <w:lang w:val="es-419"/>
              </w:rPr>
              <w:t>70</w:t>
            </w:r>
          </w:p>
          <w:p w14:paraId="06252C56" w14:textId="77777777" w:rsidR="004972E8" w:rsidRPr="004219D8" w:rsidRDefault="004972E8" w:rsidP="004972E8">
            <w:pPr>
              <w:spacing w:before="120"/>
              <w:ind w:left="480"/>
              <w:rPr>
                <w:szCs w:val="24"/>
                <w:lang w:val="es-419"/>
              </w:rPr>
            </w:pPr>
            <w:r w:rsidRPr="004219D8">
              <w:rPr>
                <w:szCs w:val="24"/>
                <w:lang w:val="es-419"/>
              </w:rPr>
              <w:t>98</w:t>
            </w:r>
          </w:p>
          <w:p w14:paraId="5B22A5F9" w14:textId="6D71988F" w:rsidR="004972E8" w:rsidRPr="004219D8" w:rsidRDefault="006F6620" w:rsidP="006F6620">
            <w:pPr>
              <w:spacing w:before="120"/>
              <w:ind w:left="506"/>
              <w:rPr>
                <w:szCs w:val="24"/>
                <w:lang w:val="es-419"/>
              </w:rPr>
            </w:pPr>
            <w:r>
              <w:rPr>
                <w:szCs w:val="24"/>
                <w:lang w:val="es-419"/>
              </w:rPr>
              <w:t>97</w:t>
            </w:r>
          </w:p>
          <w:p w14:paraId="5B462D47" w14:textId="77777777" w:rsidR="004972E8" w:rsidRPr="004219D8" w:rsidRDefault="004972E8" w:rsidP="004972E8">
            <w:pPr>
              <w:tabs>
                <w:tab w:val="left" w:pos="839"/>
              </w:tabs>
              <w:spacing w:before="120"/>
              <w:ind w:left="390"/>
              <w:rPr>
                <w:szCs w:val="24"/>
                <w:lang w:val="es-419"/>
              </w:rPr>
            </w:pPr>
            <w:r w:rsidRPr="004219D8">
              <w:rPr>
                <w:szCs w:val="24"/>
                <w:lang w:val="es-419"/>
              </w:rPr>
              <w:t>392</w:t>
            </w:r>
          </w:p>
          <w:p w14:paraId="2E43E53F" w14:textId="77777777" w:rsidR="004972E8" w:rsidRPr="004219D8" w:rsidRDefault="004972E8" w:rsidP="004972E8">
            <w:pPr>
              <w:tabs>
                <w:tab w:val="left" w:pos="839"/>
              </w:tabs>
              <w:spacing w:before="120"/>
              <w:ind w:left="390"/>
              <w:rPr>
                <w:szCs w:val="24"/>
                <w:lang w:val="es-419"/>
              </w:rPr>
            </w:pPr>
            <w:r w:rsidRPr="004219D8">
              <w:rPr>
                <w:szCs w:val="24"/>
                <w:lang w:val="es-419"/>
              </w:rPr>
              <w:t>750</w:t>
            </w:r>
          </w:p>
          <w:p w14:paraId="7DBE5D4D" w14:textId="08C822EE" w:rsidR="004972E8" w:rsidRPr="004219D8" w:rsidRDefault="004972E8" w:rsidP="004219D8">
            <w:pPr>
              <w:tabs>
                <w:tab w:val="left" w:pos="839"/>
              </w:tabs>
              <w:spacing w:before="120"/>
              <w:ind w:left="525"/>
              <w:rPr>
                <w:szCs w:val="24"/>
                <w:lang w:val="es-PE" w:eastAsia="en-US"/>
              </w:rPr>
            </w:pPr>
            <w:r w:rsidRPr="004219D8">
              <w:rPr>
                <w:szCs w:val="24"/>
                <w:lang w:val="es-PE" w:eastAsia="en-US"/>
              </w:rPr>
              <w:t>94</w:t>
            </w:r>
          </w:p>
          <w:p w14:paraId="0220CB48" w14:textId="77777777" w:rsidR="004972E8" w:rsidRDefault="004972E8" w:rsidP="004972E8">
            <w:pPr>
              <w:tabs>
                <w:tab w:val="left" w:pos="839"/>
              </w:tabs>
              <w:spacing w:before="120"/>
              <w:ind w:left="390"/>
              <w:rPr>
                <w:szCs w:val="24"/>
                <w:lang w:val="es-PE" w:eastAsia="en-US"/>
              </w:rPr>
            </w:pPr>
            <w:r w:rsidRPr="004219D8">
              <w:rPr>
                <w:szCs w:val="24"/>
                <w:lang w:val="es-PE" w:eastAsia="en-US"/>
              </w:rPr>
              <w:t>1</w:t>
            </w:r>
            <w:r w:rsidR="007E34A1" w:rsidRPr="004219D8">
              <w:rPr>
                <w:szCs w:val="24"/>
                <w:lang w:val="es-PE" w:eastAsia="en-US"/>
              </w:rPr>
              <w:t>62</w:t>
            </w:r>
          </w:p>
          <w:p w14:paraId="088C0E77" w14:textId="77777777" w:rsidR="00164FEA" w:rsidRDefault="00164FEA" w:rsidP="004972E8">
            <w:pPr>
              <w:tabs>
                <w:tab w:val="left" w:pos="839"/>
              </w:tabs>
              <w:spacing w:before="120"/>
              <w:ind w:left="390"/>
              <w:rPr>
                <w:szCs w:val="24"/>
                <w:lang w:val="es-PE"/>
              </w:rPr>
            </w:pPr>
            <w:r>
              <w:rPr>
                <w:szCs w:val="24"/>
                <w:lang w:val="es-PE"/>
              </w:rPr>
              <w:t>104</w:t>
            </w:r>
          </w:p>
          <w:p w14:paraId="0B0E54C1" w14:textId="29CE7D27" w:rsidR="001C41E4" w:rsidRPr="004219D8" w:rsidRDefault="001C41E4" w:rsidP="004972E8">
            <w:pPr>
              <w:tabs>
                <w:tab w:val="left" w:pos="839"/>
              </w:tabs>
              <w:spacing w:before="120"/>
              <w:ind w:left="390"/>
              <w:rPr>
                <w:szCs w:val="24"/>
                <w:lang w:val="es-419"/>
              </w:rPr>
            </w:pPr>
            <w:r>
              <w:rPr>
                <w:szCs w:val="24"/>
                <w:lang w:val="es-PE"/>
              </w:rPr>
              <w:t>730</w:t>
            </w:r>
          </w:p>
        </w:tc>
        <w:tc>
          <w:tcPr>
            <w:tcW w:w="1585" w:type="dxa"/>
            <w:gridSpan w:val="3"/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3FD6144E" w14:textId="77777777" w:rsidR="004972E8" w:rsidRPr="00BD6FCC" w:rsidRDefault="004972E8" w:rsidP="004972E8">
            <w:pPr>
              <w:rPr>
                <w:szCs w:val="24"/>
                <w:u w:val="single"/>
                <w:lang w:val="es-419"/>
              </w:rPr>
            </w:pPr>
          </w:p>
        </w:tc>
        <w:tc>
          <w:tcPr>
            <w:tcW w:w="3214" w:type="dxa"/>
            <w:gridSpan w:val="2"/>
            <w:tcBorders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12D5C3EA" w14:textId="77777777" w:rsidR="004972E8" w:rsidRPr="004C0AB1" w:rsidRDefault="004972E8" w:rsidP="004972E8">
            <w:pPr>
              <w:spacing w:before="120" w:after="120"/>
              <w:ind w:left="18"/>
              <w:rPr>
                <w:szCs w:val="24"/>
                <w:u w:val="single"/>
                <w:lang w:val="es-419"/>
              </w:rPr>
            </w:pPr>
            <w:r w:rsidRPr="004C0AB1">
              <w:rPr>
                <w:szCs w:val="24"/>
                <w:u w:val="single"/>
                <w:lang w:val="es-419"/>
              </w:rPr>
              <w:t>                                                </w:t>
            </w:r>
          </w:p>
          <w:p w14:paraId="2DC997BD" w14:textId="77777777" w:rsidR="004972E8" w:rsidRPr="004C0AB1" w:rsidRDefault="004972E8" w:rsidP="004972E8">
            <w:pPr>
              <w:spacing w:after="120"/>
              <w:ind w:left="18"/>
              <w:rPr>
                <w:szCs w:val="24"/>
                <w:u w:val="single"/>
                <w:lang w:val="es-419"/>
              </w:rPr>
            </w:pPr>
            <w:r w:rsidRPr="004C0AB1">
              <w:rPr>
                <w:szCs w:val="24"/>
                <w:u w:val="single"/>
                <w:lang w:val="es-419"/>
              </w:rPr>
              <w:t>                                                </w:t>
            </w:r>
          </w:p>
          <w:p w14:paraId="29CEFC30" w14:textId="77777777" w:rsidR="004972E8" w:rsidRPr="004C0AB1" w:rsidRDefault="004972E8" w:rsidP="004972E8">
            <w:pPr>
              <w:ind w:left="18"/>
              <w:rPr>
                <w:szCs w:val="24"/>
                <w:u w:val="single"/>
                <w:lang w:val="es-419"/>
              </w:rPr>
            </w:pPr>
            <w:r w:rsidRPr="004C0AB1">
              <w:rPr>
                <w:szCs w:val="24"/>
                <w:u w:val="single"/>
                <w:lang w:val="es-419"/>
              </w:rPr>
              <w:t>                                               </w:t>
            </w:r>
          </w:p>
          <w:p w14:paraId="04AD7EB4" w14:textId="77777777" w:rsidR="004972E8" w:rsidRPr="004C0AB1" w:rsidRDefault="004972E8" w:rsidP="004972E8">
            <w:pPr>
              <w:spacing w:before="120"/>
              <w:ind w:left="18"/>
              <w:rPr>
                <w:szCs w:val="24"/>
                <w:u w:val="single"/>
                <w:lang w:val="es-419"/>
              </w:rPr>
            </w:pPr>
            <w:r w:rsidRPr="004C0AB1">
              <w:rPr>
                <w:szCs w:val="24"/>
                <w:u w:val="single"/>
                <w:lang w:val="es-419"/>
              </w:rPr>
              <w:t>                                                </w:t>
            </w:r>
          </w:p>
          <w:p w14:paraId="0EE27AE3" w14:textId="77777777" w:rsidR="004972E8" w:rsidRDefault="004972E8" w:rsidP="004972E8">
            <w:pPr>
              <w:spacing w:before="120"/>
              <w:ind w:left="18"/>
              <w:rPr>
                <w:szCs w:val="24"/>
                <w:u w:val="single"/>
                <w:lang w:val="es-419"/>
              </w:rPr>
            </w:pPr>
            <w:r w:rsidRPr="004C0AB1">
              <w:rPr>
                <w:szCs w:val="24"/>
                <w:u w:val="single"/>
                <w:lang w:val="es-419"/>
              </w:rPr>
              <w:t>                                                </w:t>
            </w:r>
          </w:p>
          <w:p w14:paraId="2191127C" w14:textId="77777777" w:rsidR="004972E8" w:rsidRDefault="004972E8" w:rsidP="004972E8">
            <w:pPr>
              <w:spacing w:before="120"/>
              <w:ind w:left="18"/>
              <w:rPr>
                <w:szCs w:val="24"/>
                <w:u w:val="single"/>
                <w:lang w:val="es-419"/>
              </w:rPr>
            </w:pPr>
            <w:r w:rsidRPr="004C0AB1">
              <w:rPr>
                <w:szCs w:val="24"/>
                <w:u w:val="single"/>
                <w:lang w:val="es-419"/>
              </w:rPr>
              <w:t>                                                </w:t>
            </w:r>
          </w:p>
          <w:p w14:paraId="557EE57A" w14:textId="50229750" w:rsidR="004972E8" w:rsidRDefault="004972E8" w:rsidP="004972E8">
            <w:pPr>
              <w:spacing w:before="120"/>
              <w:ind w:left="18"/>
              <w:rPr>
                <w:szCs w:val="24"/>
                <w:u w:val="single"/>
                <w:lang w:val="es-419"/>
              </w:rPr>
            </w:pPr>
            <w:r w:rsidRPr="004C0AB1">
              <w:rPr>
                <w:szCs w:val="24"/>
                <w:u w:val="single"/>
                <w:lang w:val="es-419"/>
              </w:rPr>
              <w:t>                                                </w:t>
            </w:r>
          </w:p>
          <w:p w14:paraId="5A13C262" w14:textId="573706BB" w:rsidR="00164FEA" w:rsidRDefault="00164FEA" w:rsidP="004972E8">
            <w:pPr>
              <w:spacing w:before="120"/>
              <w:ind w:left="18"/>
              <w:rPr>
                <w:szCs w:val="24"/>
                <w:u w:val="single"/>
                <w:lang w:val="es-419"/>
              </w:rPr>
            </w:pPr>
            <w:r w:rsidRPr="004C0AB1">
              <w:rPr>
                <w:szCs w:val="24"/>
                <w:u w:val="single"/>
                <w:lang w:val="es-419"/>
              </w:rPr>
              <w:t>                                               </w:t>
            </w:r>
          </w:p>
          <w:p w14:paraId="750A2812" w14:textId="5798479D" w:rsidR="001C41E4" w:rsidRDefault="001C41E4" w:rsidP="001C41E4">
            <w:pPr>
              <w:spacing w:before="120" w:after="240"/>
              <w:ind w:left="18"/>
              <w:rPr>
                <w:szCs w:val="24"/>
                <w:u w:val="single"/>
                <w:lang w:val="es-419"/>
              </w:rPr>
            </w:pPr>
            <w:r w:rsidRPr="004C0AB1">
              <w:rPr>
                <w:szCs w:val="24"/>
                <w:u w:val="single"/>
                <w:lang w:val="es-419"/>
              </w:rPr>
              <w:t>                                               </w:t>
            </w:r>
          </w:p>
          <w:p w14:paraId="00366FA3" w14:textId="77777777" w:rsidR="004972E8" w:rsidRPr="00BD6FCC" w:rsidRDefault="004972E8" w:rsidP="004972E8">
            <w:pPr>
              <w:spacing w:before="120"/>
              <w:ind w:left="18"/>
              <w:rPr>
                <w:szCs w:val="24"/>
                <w:u w:val="single"/>
                <w:lang w:val="es-419"/>
              </w:rPr>
            </w:pPr>
          </w:p>
        </w:tc>
      </w:tr>
      <w:tr w:rsidR="00501F79" w:rsidRPr="00BD6FCC" w14:paraId="1976EA70" w14:textId="77777777" w:rsidTr="00164FEA">
        <w:trPr>
          <w:cantSplit/>
          <w:trHeight w:val="774"/>
        </w:trPr>
        <w:tc>
          <w:tcPr>
            <w:tcW w:w="2615" w:type="dxa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2B74DC66" w14:textId="77777777" w:rsidR="00501F79" w:rsidRPr="00BD6FCC" w:rsidRDefault="00501F79" w:rsidP="00BC2EF6">
            <w:pPr>
              <w:spacing w:before="200"/>
              <w:ind w:left="113" w:right="2534"/>
              <w:rPr>
                <w:b/>
                <w:szCs w:val="24"/>
                <w:lang w:val="es-419"/>
              </w:rPr>
            </w:pPr>
          </w:p>
        </w:tc>
        <w:tc>
          <w:tcPr>
            <w:tcW w:w="1612" w:type="dxa"/>
            <w:gridSpan w:val="2"/>
            <w:tcBorders>
              <w:bottom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</w:tcPr>
          <w:p w14:paraId="3D37F26C" w14:textId="77777777" w:rsidR="00501F79" w:rsidRPr="00BD6FCC" w:rsidRDefault="00501F79" w:rsidP="00BC2EF6">
            <w:pPr>
              <w:spacing w:before="200"/>
              <w:ind w:left="113" w:right="2534"/>
              <w:rPr>
                <w:b/>
                <w:szCs w:val="24"/>
                <w:lang w:val="es-419"/>
              </w:rPr>
            </w:pPr>
          </w:p>
        </w:tc>
        <w:tc>
          <w:tcPr>
            <w:tcW w:w="2078" w:type="dxa"/>
            <w:gridSpan w:val="3"/>
            <w:tcBorders>
              <w:bottom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265BEA02" w14:textId="77777777" w:rsidR="00501F79" w:rsidRPr="00BD6FCC" w:rsidRDefault="00501F79" w:rsidP="00BC2EF6">
            <w:pPr>
              <w:spacing w:before="200"/>
              <w:ind w:right="-119"/>
              <w:jc w:val="right"/>
              <w:rPr>
                <w:b/>
                <w:bCs/>
                <w:caps/>
                <w:szCs w:val="24"/>
                <w:lang w:val="es-419"/>
              </w:rPr>
            </w:pPr>
            <w:r w:rsidRPr="00BD6FCC">
              <w:rPr>
                <w:b/>
                <w:bCs/>
                <w:caps/>
                <w:szCs w:val="24"/>
                <w:lang w:val="es-419"/>
              </w:rPr>
              <w:t xml:space="preserve">total </w:t>
            </w:r>
          </w:p>
          <w:p w14:paraId="2F2D2139" w14:textId="77777777" w:rsidR="00501F79" w:rsidRPr="00BD6FCC" w:rsidRDefault="00501F79" w:rsidP="00501F79">
            <w:pPr>
              <w:spacing w:after="120"/>
              <w:ind w:right="-119"/>
              <w:jc w:val="right"/>
              <w:rPr>
                <w:b/>
                <w:szCs w:val="24"/>
                <w:lang w:val="es-419"/>
              </w:rPr>
            </w:pPr>
            <w:r w:rsidRPr="00BD6FCC">
              <w:rPr>
                <w:b/>
                <w:bCs/>
                <w:szCs w:val="24"/>
                <w:lang w:val="es-419"/>
              </w:rPr>
              <w:t>(francos suizos)</w:t>
            </w:r>
          </w:p>
        </w:tc>
        <w:tc>
          <w:tcPr>
            <w:tcW w:w="3539" w:type="dxa"/>
            <w:gridSpan w:val="4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107" w:type="dxa"/>
              <w:bottom w:w="0" w:type="dxa"/>
              <w:right w:w="107" w:type="dxa"/>
            </w:tcMar>
            <w:hideMark/>
          </w:tcPr>
          <w:p w14:paraId="71606105" w14:textId="77777777" w:rsidR="00501F79" w:rsidRPr="00BD6FCC" w:rsidRDefault="00501F79" w:rsidP="00BC2EF6">
            <w:pPr>
              <w:spacing w:before="120"/>
              <w:ind w:left="350" w:right="35"/>
              <w:rPr>
                <w:b/>
                <w:bCs/>
                <w:szCs w:val="24"/>
                <w:lang w:val="es-419"/>
              </w:rPr>
            </w:pPr>
            <w:r w:rsidRPr="00BD6FCC">
              <w:rPr>
                <w:b/>
                <w:szCs w:val="24"/>
                <w:u w:val="single"/>
                <w:lang w:val="es-419"/>
              </w:rPr>
              <w:t>                                                </w:t>
            </w:r>
          </w:p>
        </w:tc>
      </w:tr>
    </w:tbl>
    <w:p w14:paraId="020C9AA4" w14:textId="77777777" w:rsidR="00501F79" w:rsidRPr="00BD6FCC" w:rsidRDefault="00501F79" w:rsidP="003D2EF5">
      <w:pPr>
        <w:pStyle w:val="BodyText2"/>
        <w:ind w:right="-1"/>
        <w:rPr>
          <w:sz w:val="24"/>
          <w:szCs w:val="24"/>
          <w:lang w:val="es-419"/>
        </w:rPr>
      </w:pPr>
    </w:p>
    <w:p w14:paraId="389531C9" w14:textId="77777777" w:rsidR="000E4A7C" w:rsidRDefault="000E4A7C">
      <w:pPr>
        <w:rPr>
          <w:b/>
          <w:szCs w:val="24"/>
          <w:lang w:val="es-419"/>
        </w:rPr>
      </w:pPr>
      <w:r>
        <w:rPr>
          <w:b/>
          <w:szCs w:val="24"/>
          <w:lang w:val="es-419"/>
        </w:rPr>
        <w:br w:type="page"/>
      </w:r>
    </w:p>
    <w:p w14:paraId="4EA3CC4E" w14:textId="77777777" w:rsidR="00DE6658" w:rsidRPr="00BD6FCC" w:rsidRDefault="00DE6658" w:rsidP="00882579">
      <w:pPr>
        <w:ind w:right="-3"/>
        <w:jc w:val="both"/>
        <w:rPr>
          <w:b/>
          <w:szCs w:val="24"/>
          <w:lang w:val="es-419"/>
        </w:rPr>
      </w:pPr>
    </w:p>
    <w:tbl>
      <w:tblPr>
        <w:tblW w:w="9630" w:type="dxa"/>
        <w:tblInd w:w="17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CellMar>
          <w:left w:w="107" w:type="dxa"/>
          <w:right w:w="107" w:type="dxa"/>
        </w:tblCellMar>
        <w:tblLook w:val="04A0" w:firstRow="1" w:lastRow="0" w:firstColumn="1" w:lastColumn="0" w:noHBand="0" w:noVBand="1"/>
      </w:tblPr>
      <w:tblGrid>
        <w:gridCol w:w="4950"/>
        <w:gridCol w:w="2970"/>
        <w:gridCol w:w="1710"/>
      </w:tblGrid>
      <w:tr w:rsidR="00DE6658" w:rsidRPr="006F6620" w14:paraId="105BE6EC" w14:textId="77777777" w:rsidTr="00EE5DAD">
        <w:trPr>
          <w:cantSplit/>
        </w:trPr>
        <w:tc>
          <w:tcPr>
            <w:tcW w:w="9630" w:type="dxa"/>
            <w:gridSpan w:val="3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14:paraId="7CE1A679" w14:textId="77777777" w:rsidR="00DE6658" w:rsidRPr="00BD6FCC" w:rsidRDefault="00DE6658" w:rsidP="00EE5DAD">
            <w:pPr>
              <w:tabs>
                <w:tab w:val="left" w:pos="567"/>
                <w:tab w:val="left" w:pos="8505"/>
                <w:tab w:val="left" w:pos="10490"/>
              </w:tabs>
              <w:spacing w:before="120"/>
              <w:ind w:left="142" w:right="690"/>
              <w:rPr>
                <w:b/>
                <w:szCs w:val="24"/>
                <w:lang w:val="es-419" w:eastAsia="en-US"/>
              </w:rPr>
            </w:pPr>
            <w:r w:rsidRPr="00BD6FCC">
              <w:rPr>
                <w:b/>
                <w:szCs w:val="24"/>
                <w:lang w:val="es-419"/>
              </w:rPr>
              <w:t>9.</w:t>
            </w:r>
            <w:r w:rsidRPr="00BD6FCC">
              <w:rPr>
                <w:b/>
                <w:szCs w:val="24"/>
                <w:lang w:val="es-419"/>
              </w:rPr>
              <w:tab/>
              <w:t>Mod</w:t>
            </w:r>
            <w:r w:rsidR="00556A8A" w:rsidRPr="00BD6FCC">
              <w:rPr>
                <w:b/>
                <w:szCs w:val="24"/>
                <w:lang w:val="es-419"/>
              </w:rPr>
              <w:t>o</w:t>
            </w:r>
            <w:r w:rsidR="00C52B50" w:rsidRPr="00BD6FCC">
              <w:rPr>
                <w:b/>
                <w:szCs w:val="24"/>
                <w:lang w:val="es-419"/>
              </w:rPr>
              <w:t xml:space="preserve"> de pago</w:t>
            </w:r>
            <w:r w:rsidRPr="00BD6FCC">
              <w:rPr>
                <w:b/>
                <w:szCs w:val="24"/>
                <w:lang w:val="es-419"/>
              </w:rPr>
              <w:t xml:space="preserve">: </w:t>
            </w:r>
          </w:p>
          <w:p w14:paraId="77BC5D80" w14:textId="77777777" w:rsidR="00DE6658" w:rsidRPr="00BD6FCC" w:rsidRDefault="00C52B50" w:rsidP="00C52B50">
            <w:pPr>
              <w:tabs>
                <w:tab w:val="left" w:pos="142"/>
                <w:tab w:val="left" w:pos="10632"/>
              </w:tabs>
              <w:spacing w:before="240" w:after="60"/>
              <w:ind w:left="142" w:right="690"/>
              <w:rPr>
                <w:szCs w:val="24"/>
                <w:lang w:val="es-419"/>
              </w:rPr>
            </w:pPr>
            <w:r w:rsidRPr="00BD6FCC">
              <w:rPr>
                <w:szCs w:val="24"/>
                <w:lang w:val="es-419"/>
              </w:rPr>
              <w:t>Identidad del autor del pago</w:t>
            </w:r>
            <w:r w:rsidR="00DE6658" w:rsidRPr="00BD6FCC">
              <w:rPr>
                <w:szCs w:val="24"/>
                <w:lang w:val="es-419"/>
              </w:rPr>
              <w:t xml:space="preserve">: </w:t>
            </w:r>
            <w:r w:rsidR="00DE6658" w:rsidRPr="00BD6FCC">
              <w:rPr>
                <w:szCs w:val="24"/>
                <w:u w:val="dotted"/>
                <w:lang w:val="es-419"/>
              </w:rPr>
              <w:tab/>
            </w:r>
          </w:p>
        </w:tc>
      </w:tr>
      <w:tr w:rsidR="00DE6658" w:rsidRPr="006F6620" w14:paraId="49E6C2F9" w14:textId="77777777" w:rsidTr="00EE5DAD">
        <w:trPr>
          <w:cantSplit/>
          <w:trHeight w:val="525"/>
        </w:trPr>
        <w:tc>
          <w:tcPr>
            <w:tcW w:w="4950" w:type="dxa"/>
            <w:tcBorders>
              <w:top w:val="nil"/>
              <w:left w:val="single" w:sz="6" w:space="0" w:color="auto"/>
              <w:bottom w:val="nil"/>
              <w:right w:val="nil"/>
            </w:tcBorders>
            <w:hideMark/>
          </w:tcPr>
          <w:p w14:paraId="30B6A31C" w14:textId="77777777" w:rsidR="00DE6658" w:rsidRPr="00BD6FCC" w:rsidRDefault="00C52B50" w:rsidP="00C52B50">
            <w:pPr>
              <w:tabs>
                <w:tab w:val="left" w:pos="-110"/>
                <w:tab w:val="left" w:pos="4395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spacing w:before="120"/>
              <w:ind w:left="160" w:right="-480"/>
              <w:rPr>
                <w:szCs w:val="24"/>
                <w:lang w:val="es-419"/>
              </w:rPr>
            </w:pPr>
            <w:r w:rsidRPr="00BD6FCC">
              <w:rPr>
                <w:szCs w:val="24"/>
                <w:lang w:val="es-419"/>
              </w:rPr>
              <w:t xml:space="preserve">Pago recibido y confirmado por la </w:t>
            </w:r>
            <w:r w:rsidR="00DE6658" w:rsidRPr="00BD6FCC">
              <w:rPr>
                <w:szCs w:val="24"/>
                <w:lang w:val="es-419"/>
              </w:rPr>
              <w:t>OMPI</w:t>
            </w:r>
            <w:r w:rsidR="00DE6658" w:rsidRPr="00BD6FCC">
              <w:rPr>
                <w:szCs w:val="24"/>
                <w:lang w:val="es-419"/>
              </w:rPr>
              <w:tab/>
            </w:r>
            <w:r w:rsidR="00DE6658" w:rsidRPr="00BD6FCC">
              <w:rPr>
                <w:szCs w:val="24"/>
                <w:lang w:val="es-419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DE6658" w:rsidRPr="00BD6FCC">
              <w:rPr>
                <w:szCs w:val="24"/>
                <w:lang w:val="es-419"/>
              </w:rPr>
              <w:instrText xml:space="preserve"> FORMCHECKBOX </w:instrText>
            </w:r>
            <w:r w:rsidR="006F6620">
              <w:rPr>
                <w:szCs w:val="24"/>
                <w:lang w:val="es-419"/>
              </w:rPr>
            </w:r>
            <w:r w:rsidR="006F6620">
              <w:rPr>
                <w:szCs w:val="24"/>
                <w:lang w:val="es-419"/>
              </w:rPr>
              <w:fldChar w:fldCharType="separate"/>
            </w:r>
            <w:r w:rsidR="00DE6658" w:rsidRPr="00BD6FCC">
              <w:rPr>
                <w:szCs w:val="24"/>
                <w:lang w:val="es-419"/>
              </w:rPr>
              <w:fldChar w:fldCharType="end"/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99C2590" w14:textId="77777777" w:rsidR="00DE6658" w:rsidRPr="00BD6FCC" w:rsidRDefault="004C4A61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-110"/>
              <w:rPr>
                <w:sz w:val="20"/>
                <w:lang w:val="es-419"/>
              </w:rPr>
            </w:pPr>
            <w:r w:rsidRPr="00BD6FCC">
              <w:rPr>
                <w:sz w:val="20"/>
                <w:lang w:val="es-419"/>
              </w:rPr>
              <w:t>Número</w:t>
            </w:r>
            <w:r w:rsidR="00DE6658" w:rsidRPr="00BD6FCC">
              <w:rPr>
                <w:sz w:val="20"/>
                <w:lang w:val="es-419"/>
              </w:rPr>
              <w:t xml:space="preserve"> de </w:t>
            </w:r>
            <w:r w:rsidR="00C52B50" w:rsidRPr="00BD6FCC">
              <w:rPr>
                <w:sz w:val="20"/>
                <w:lang w:val="es-419"/>
              </w:rPr>
              <w:t>recibo</w:t>
            </w:r>
            <w:r w:rsidR="00DE6658" w:rsidRPr="00BD6FCC">
              <w:rPr>
                <w:sz w:val="20"/>
                <w:lang w:val="es-419"/>
              </w:rPr>
              <w:t xml:space="preserve"> de l</w:t>
            </w:r>
            <w:r w:rsidR="00C52B50" w:rsidRPr="00BD6FCC">
              <w:rPr>
                <w:sz w:val="20"/>
                <w:lang w:val="es-419"/>
              </w:rPr>
              <w:t xml:space="preserve">a </w:t>
            </w:r>
            <w:r w:rsidR="00DE6658" w:rsidRPr="00BD6FCC">
              <w:rPr>
                <w:sz w:val="20"/>
                <w:lang w:val="es-419"/>
              </w:rPr>
              <w:t>OMPI</w:t>
            </w:r>
          </w:p>
          <w:p w14:paraId="2659EE97" w14:textId="77777777" w:rsidR="00DE6658" w:rsidRPr="00BD6FCC" w:rsidRDefault="00DE6658" w:rsidP="00EE5DAD">
            <w:pPr>
              <w:tabs>
                <w:tab w:val="left" w:pos="142"/>
                <w:tab w:val="left" w:pos="3287"/>
                <w:tab w:val="left" w:pos="4145"/>
                <w:tab w:val="left" w:pos="4429"/>
                <w:tab w:val="right" w:pos="7655"/>
                <w:tab w:val="left" w:pos="8505"/>
                <w:tab w:val="left" w:pos="10490"/>
              </w:tabs>
              <w:spacing w:before="40" w:after="40"/>
              <w:ind w:left="142" w:right="-20" w:firstLine="18"/>
              <w:rPr>
                <w:szCs w:val="24"/>
                <w:vertAlign w:val="superscript"/>
                <w:lang w:val="es-419"/>
              </w:rPr>
            </w:pPr>
            <w:r w:rsidRPr="00BD6FCC">
              <w:rPr>
                <w:szCs w:val="24"/>
                <w:u w:val="dotted"/>
                <w:lang w:val="es-419"/>
              </w:rPr>
              <w:tab/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14:paraId="6322D232" w14:textId="77777777" w:rsidR="00DE6658" w:rsidRPr="00BD6FCC" w:rsidRDefault="00DE6658" w:rsidP="00EE5DAD">
            <w:pPr>
              <w:tabs>
                <w:tab w:val="left" w:pos="142"/>
                <w:tab w:val="left" w:pos="2062"/>
                <w:tab w:val="left" w:pos="3402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spacing w:before="60"/>
              <w:ind w:left="142" w:right="266"/>
              <w:rPr>
                <w:szCs w:val="24"/>
                <w:vertAlign w:val="superscript"/>
                <w:lang w:val="es-419"/>
              </w:rPr>
            </w:pPr>
          </w:p>
        </w:tc>
      </w:tr>
      <w:tr w:rsidR="00DE6658" w:rsidRPr="00BD6FCC" w14:paraId="7CE847C3" w14:textId="77777777" w:rsidTr="00EE5DAD">
        <w:trPr>
          <w:cantSplit/>
        </w:trPr>
        <w:tc>
          <w:tcPr>
            <w:tcW w:w="4950" w:type="dxa"/>
            <w:tcBorders>
              <w:top w:val="nil"/>
              <w:left w:val="single" w:sz="6" w:space="0" w:color="auto"/>
              <w:bottom w:val="nil"/>
              <w:right w:val="nil"/>
            </w:tcBorders>
            <w:hideMark/>
          </w:tcPr>
          <w:p w14:paraId="34D29922" w14:textId="77777777" w:rsidR="00DE6658" w:rsidRPr="00BD6FCC" w:rsidRDefault="00556A8A" w:rsidP="00EE5DAD">
            <w:pPr>
              <w:tabs>
                <w:tab w:val="left" w:pos="142"/>
                <w:tab w:val="left" w:pos="2694"/>
                <w:tab w:val="left" w:pos="3686"/>
                <w:tab w:val="left" w:pos="8080"/>
                <w:tab w:val="left" w:pos="8505"/>
                <w:tab w:val="left" w:pos="10490"/>
              </w:tabs>
              <w:spacing w:before="120"/>
              <w:ind w:left="142" w:right="266"/>
              <w:rPr>
                <w:szCs w:val="24"/>
                <w:lang w:val="es-419"/>
              </w:rPr>
            </w:pPr>
            <w:r w:rsidRPr="00BD6FCC">
              <w:rPr>
                <w:szCs w:val="24"/>
                <w:lang w:val="es-419"/>
              </w:rPr>
              <w:t xml:space="preserve">Cargo en la cuenta abierta en la </w:t>
            </w:r>
            <w:r w:rsidR="004C4A61" w:rsidRPr="00BD6FCC">
              <w:rPr>
                <w:szCs w:val="24"/>
                <w:lang w:val="es-419"/>
              </w:rPr>
              <w:t>OMPI:</w:t>
            </w:r>
            <w:r w:rsidR="00DE6658" w:rsidRPr="00BD6FCC">
              <w:rPr>
                <w:szCs w:val="24"/>
                <w:lang w:val="es-419"/>
              </w:rPr>
              <w:t xml:space="preserve"> </w:t>
            </w:r>
          </w:p>
          <w:p w14:paraId="0E497C8E" w14:textId="77777777" w:rsidR="00DE6658" w:rsidRPr="00BD6FCC" w:rsidRDefault="00DE6658" w:rsidP="00EE5DAD">
            <w:pPr>
              <w:tabs>
                <w:tab w:val="left" w:pos="142"/>
                <w:tab w:val="left" w:pos="2694"/>
                <w:tab w:val="left" w:pos="3686"/>
                <w:tab w:val="left" w:pos="8080"/>
                <w:tab w:val="left" w:pos="8505"/>
                <w:tab w:val="left" w:pos="10490"/>
              </w:tabs>
              <w:spacing w:before="120"/>
              <w:ind w:left="142" w:right="266"/>
              <w:rPr>
                <w:szCs w:val="24"/>
                <w:lang w:val="es-419"/>
              </w:rPr>
            </w:pPr>
          </w:p>
          <w:p w14:paraId="343C06D7" w14:textId="77777777" w:rsidR="00DE6658" w:rsidRPr="00BD6FCC" w:rsidRDefault="00556A8A" w:rsidP="00EE5DAD">
            <w:pPr>
              <w:tabs>
                <w:tab w:val="left" w:pos="142"/>
                <w:tab w:val="left" w:pos="2694"/>
                <w:tab w:val="left" w:pos="3686"/>
                <w:tab w:val="left" w:pos="8080"/>
                <w:tab w:val="left" w:pos="8505"/>
                <w:tab w:val="left" w:pos="10490"/>
              </w:tabs>
              <w:spacing w:before="120"/>
              <w:ind w:left="142" w:right="266"/>
              <w:rPr>
                <w:szCs w:val="24"/>
                <w:lang w:val="es-419"/>
              </w:rPr>
            </w:pPr>
            <w:r w:rsidRPr="00BD6FCC">
              <w:rPr>
                <w:szCs w:val="24"/>
                <w:lang w:val="es-419"/>
              </w:rPr>
              <w:t>Pago en la cuenta bancaria de la OMPI</w:t>
            </w:r>
          </w:p>
          <w:p w14:paraId="7DDF22DE" w14:textId="77777777" w:rsidR="00DE6658" w:rsidRPr="000D7ECF" w:rsidRDefault="00DE6658" w:rsidP="00EE5DAD">
            <w:pPr>
              <w:tabs>
                <w:tab w:val="left" w:pos="142"/>
                <w:tab w:val="left" w:pos="2552"/>
                <w:tab w:val="left" w:pos="3402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ind w:left="142" w:right="266"/>
              <w:rPr>
                <w:szCs w:val="24"/>
                <w:lang w:val="fr-CH"/>
              </w:rPr>
            </w:pPr>
            <w:proofErr w:type="gramStart"/>
            <w:r w:rsidRPr="000D7ECF">
              <w:rPr>
                <w:szCs w:val="24"/>
                <w:lang w:val="fr-CH"/>
              </w:rPr>
              <w:t>n</w:t>
            </w:r>
            <w:r w:rsidR="00556A8A" w:rsidRPr="000D7ECF">
              <w:rPr>
                <w:szCs w:val="24"/>
                <w:lang w:val="fr-CH"/>
              </w:rPr>
              <w:t>.º</w:t>
            </w:r>
            <w:proofErr w:type="gramEnd"/>
            <w:r w:rsidRPr="000D7ECF">
              <w:rPr>
                <w:szCs w:val="24"/>
                <w:lang w:val="fr-CH"/>
              </w:rPr>
              <w:t xml:space="preserve"> IBAN CH51 0483 5048 7080 8100 0</w:t>
            </w:r>
          </w:p>
          <w:p w14:paraId="7449AAC3" w14:textId="77777777" w:rsidR="00DE6658" w:rsidRPr="000D7ECF" w:rsidRDefault="00DE6658" w:rsidP="00EE5DAD">
            <w:pPr>
              <w:tabs>
                <w:tab w:val="left" w:pos="142"/>
                <w:tab w:val="left" w:pos="4395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ind w:left="142" w:right="35"/>
              <w:rPr>
                <w:szCs w:val="24"/>
                <w:lang w:val="fr-CH"/>
              </w:rPr>
            </w:pPr>
            <w:r w:rsidRPr="000D7ECF">
              <w:rPr>
                <w:szCs w:val="24"/>
                <w:lang w:val="fr-CH"/>
              </w:rPr>
              <w:t xml:space="preserve">Crédit Suisse, CH-1211 </w:t>
            </w:r>
            <w:proofErr w:type="spellStart"/>
            <w:r w:rsidR="00556A8A" w:rsidRPr="000D7ECF">
              <w:rPr>
                <w:szCs w:val="24"/>
                <w:lang w:val="fr-CH"/>
              </w:rPr>
              <w:t>Ginebra</w:t>
            </w:r>
            <w:proofErr w:type="spellEnd"/>
            <w:r w:rsidRPr="000D7ECF">
              <w:rPr>
                <w:szCs w:val="24"/>
                <w:lang w:val="fr-CH"/>
              </w:rPr>
              <w:t xml:space="preserve"> 70</w:t>
            </w:r>
            <w:r w:rsidRPr="000D7ECF">
              <w:rPr>
                <w:szCs w:val="24"/>
                <w:lang w:val="fr-CH"/>
              </w:rPr>
              <w:tab/>
            </w:r>
            <w:r w:rsidRPr="00BD6FCC">
              <w:rPr>
                <w:szCs w:val="24"/>
                <w:lang w:val="es-419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D7ECF">
              <w:rPr>
                <w:szCs w:val="24"/>
                <w:lang w:val="fr-CH"/>
              </w:rPr>
              <w:instrText xml:space="preserve"> FORMCHECKBOX </w:instrText>
            </w:r>
            <w:r w:rsidR="006F6620">
              <w:rPr>
                <w:szCs w:val="24"/>
                <w:lang w:val="es-419"/>
              </w:rPr>
            </w:r>
            <w:r w:rsidR="006F6620">
              <w:rPr>
                <w:szCs w:val="24"/>
                <w:lang w:val="es-419"/>
              </w:rPr>
              <w:fldChar w:fldCharType="separate"/>
            </w:r>
            <w:r w:rsidRPr="00BD6FCC">
              <w:rPr>
                <w:szCs w:val="24"/>
                <w:lang w:val="es-419"/>
              </w:rPr>
              <w:fldChar w:fldCharType="end"/>
            </w:r>
          </w:p>
          <w:p w14:paraId="4928EE74" w14:textId="77777777" w:rsidR="00DE6658" w:rsidRPr="00BD6FCC" w:rsidRDefault="00556A8A" w:rsidP="00EE5DAD">
            <w:pPr>
              <w:tabs>
                <w:tab w:val="left" w:pos="142"/>
                <w:tab w:val="left" w:pos="2552"/>
                <w:tab w:val="left" w:pos="3402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ind w:left="142" w:right="266"/>
              <w:rPr>
                <w:szCs w:val="24"/>
                <w:lang w:val="es-419"/>
              </w:rPr>
            </w:pPr>
            <w:r w:rsidRPr="00BD6FCC">
              <w:rPr>
                <w:szCs w:val="24"/>
                <w:lang w:val="es-419"/>
              </w:rPr>
              <w:t>Swift/BIC</w:t>
            </w:r>
            <w:r w:rsidR="00DE6658" w:rsidRPr="00BD6FCC">
              <w:rPr>
                <w:szCs w:val="24"/>
                <w:lang w:val="es-419"/>
              </w:rPr>
              <w:t>: CRESCHZZ80A</w:t>
            </w: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250BC78" w14:textId="77777777" w:rsidR="00DE6658" w:rsidRPr="00BD6FCC" w:rsidRDefault="00DE6658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266"/>
              <w:rPr>
                <w:szCs w:val="24"/>
                <w:u w:val="dotted"/>
                <w:lang w:val="es-419"/>
              </w:rPr>
            </w:pPr>
          </w:p>
          <w:p w14:paraId="2E5B29C0" w14:textId="77777777" w:rsidR="00DE6658" w:rsidRPr="00BD6FCC" w:rsidRDefault="00DE6658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ind w:left="142" w:right="266"/>
              <w:rPr>
                <w:sz w:val="22"/>
                <w:szCs w:val="22"/>
                <w:lang w:val="es-419"/>
              </w:rPr>
            </w:pPr>
            <w:r w:rsidRPr="00BD6FCC">
              <w:rPr>
                <w:szCs w:val="24"/>
                <w:u w:val="dotted"/>
                <w:lang w:val="es-419"/>
              </w:rPr>
              <w:tab/>
            </w:r>
            <w:r w:rsidRPr="00BD6FCC">
              <w:rPr>
                <w:szCs w:val="24"/>
                <w:vertAlign w:val="superscript"/>
                <w:lang w:val="es-419"/>
              </w:rPr>
              <w:br/>
            </w:r>
          </w:p>
          <w:p w14:paraId="7A5D82A3" w14:textId="77777777" w:rsidR="00DE6658" w:rsidRPr="00BD6FCC" w:rsidRDefault="00DE6658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spacing w:before="120" w:after="240"/>
              <w:ind w:left="142" w:right="266"/>
              <w:rPr>
                <w:szCs w:val="24"/>
                <w:lang w:val="es-419"/>
              </w:rPr>
            </w:pPr>
          </w:p>
          <w:p w14:paraId="7069A9E3" w14:textId="77777777" w:rsidR="00DE6658" w:rsidRPr="00BD6FCC" w:rsidRDefault="00C52B50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ind w:left="142" w:right="266"/>
              <w:rPr>
                <w:szCs w:val="24"/>
                <w:vertAlign w:val="superscript"/>
                <w:lang w:val="es-419"/>
              </w:rPr>
            </w:pPr>
            <w:r w:rsidRPr="00BD6FCC">
              <w:rPr>
                <w:sz w:val="20"/>
                <w:lang w:val="es-419"/>
              </w:rPr>
              <w:t>Referencia del pago</w:t>
            </w:r>
          </w:p>
          <w:p w14:paraId="20A76147" w14:textId="77777777" w:rsidR="00DE6658" w:rsidRPr="00BD6FCC" w:rsidRDefault="00DE6658" w:rsidP="00EE5DAD">
            <w:pPr>
              <w:tabs>
                <w:tab w:val="left" w:pos="142"/>
                <w:tab w:val="left" w:pos="3287"/>
                <w:tab w:val="left" w:pos="4145"/>
                <w:tab w:val="right" w:pos="4429"/>
                <w:tab w:val="left" w:pos="8505"/>
                <w:tab w:val="left" w:pos="10490"/>
              </w:tabs>
              <w:spacing w:before="40"/>
              <w:ind w:left="142" w:right="-8"/>
              <w:rPr>
                <w:szCs w:val="24"/>
                <w:vertAlign w:val="superscript"/>
                <w:lang w:val="es-419"/>
              </w:rPr>
            </w:pPr>
            <w:r w:rsidRPr="00BD6FCC">
              <w:rPr>
                <w:szCs w:val="24"/>
                <w:u w:val="dotted"/>
                <w:lang w:val="es-419"/>
              </w:rPr>
              <w:tab/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14:paraId="504BA55A" w14:textId="77777777" w:rsidR="00DE6658" w:rsidRPr="00BD6FCC" w:rsidRDefault="00556A8A" w:rsidP="00EE5DAD">
            <w:pPr>
              <w:tabs>
                <w:tab w:val="left" w:pos="142"/>
                <w:tab w:val="left" w:pos="1400"/>
                <w:tab w:val="left" w:pos="1510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-20" w:firstLine="18"/>
              <w:rPr>
                <w:sz w:val="20"/>
                <w:lang w:val="es-419"/>
              </w:rPr>
            </w:pPr>
            <w:r w:rsidRPr="00BD6FCC">
              <w:rPr>
                <w:sz w:val="20"/>
                <w:lang w:val="es-419"/>
              </w:rPr>
              <w:t>A</w:t>
            </w:r>
            <w:r w:rsidR="00C52B50" w:rsidRPr="00BD6FCC">
              <w:rPr>
                <w:sz w:val="20"/>
                <w:lang w:val="es-419"/>
              </w:rPr>
              <w:t xml:space="preserve"> nombre de</w:t>
            </w:r>
          </w:p>
          <w:p w14:paraId="01134F42" w14:textId="77777777" w:rsidR="00DE6658" w:rsidRPr="00BD6FCC" w:rsidRDefault="00DE6658" w:rsidP="00EE5DAD">
            <w:pPr>
              <w:tabs>
                <w:tab w:val="left" w:pos="142"/>
                <w:tab w:val="left" w:pos="1400"/>
                <w:tab w:val="left" w:pos="1510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-20"/>
              <w:rPr>
                <w:sz w:val="20"/>
                <w:lang w:val="es-419"/>
              </w:rPr>
            </w:pPr>
            <w:r w:rsidRPr="00BD6FCC">
              <w:rPr>
                <w:szCs w:val="24"/>
                <w:u w:val="dotted"/>
                <w:lang w:val="es-419"/>
              </w:rPr>
              <w:tab/>
            </w:r>
            <w:r w:rsidRPr="00BD6FCC">
              <w:rPr>
                <w:szCs w:val="24"/>
                <w:u w:val="dotted"/>
                <w:lang w:val="es-419"/>
              </w:rPr>
              <w:tab/>
            </w:r>
          </w:p>
          <w:p w14:paraId="5CD4371F" w14:textId="77777777" w:rsidR="00DE6658" w:rsidRPr="00BD6FCC" w:rsidRDefault="00DE6658" w:rsidP="00EE5DAD">
            <w:pPr>
              <w:tabs>
                <w:tab w:val="left" w:pos="142"/>
                <w:tab w:val="left" w:pos="1400"/>
                <w:tab w:val="left" w:pos="1510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-20"/>
              <w:rPr>
                <w:szCs w:val="24"/>
                <w:lang w:val="es-419"/>
              </w:rPr>
            </w:pPr>
            <w:r w:rsidRPr="00BD6FCC">
              <w:rPr>
                <w:szCs w:val="24"/>
                <w:u w:val="dotted"/>
                <w:lang w:val="es-419"/>
              </w:rPr>
              <w:tab/>
            </w:r>
          </w:p>
          <w:p w14:paraId="5453772E" w14:textId="77777777" w:rsidR="00DE6658" w:rsidRPr="00BD6FCC" w:rsidRDefault="00C52B50" w:rsidP="00EE5DAD">
            <w:pPr>
              <w:tabs>
                <w:tab w:val="left" w:pos="142"/>
                <w:tab w:val="left" w:pos="1400"/>
                <w:tab w:val="left" w:pos="1510"/>
                <w:tab w:val="left" w:pos="4429"/>
                <w:tab w:val="left" w:pos="8080"/>
                <w:tab w:val="left" w:pos="8505"/>
                <w:tab w:val="left" w:pos="10490"/>
              </w:tabs>
              <w:spacing w:before="480"/>
              <w:ind w:left="142" w:right="-20"/>
              <w:rPr>
                <w:szCs w:val="24"/>
                <w:vertAlign w:val="superscript"/>
                <w:lang w:val="es-419"/>
              </w:rPr>
            </w:pPr>
            <w:proofErr w:type="spellStart"/>
            <w:r w:rsidRPr="00BD6FCC">
              <w:rPr>
                <w:sz w:val="20"/>
                <w:lang w:val="es-419"/>
              </w:rPr>
              <w:t>dd</w:t>
            </w:r>
            <w:proofErr w:type="spellEnd"/>
            <w:r w:rsidR="00DE6658" w:rsidRPr="00BD6FCC">
              <w:rPr>
                <w:sz w:val="20"/>
                <w:lang w:val="es-419"/>
              </w:rPr>
              <w:t>/mm/</w:t>
            </w:r>
            <w:proofErr w:type="spellStart"/>
            <w:r w:rsidR="00DE6658" w:rsidRPr="00BD6FCC">
              <w:rPr>
                <w:sz w:val="20"/>
                <w:lang w:val="es-419"/>
              </w:rPr>
              <w:t>aaaa</w:t>
            </w:r>
            <w:proofErr w:type="spellEnd"/>
          </w:p>
          <w:p w14:paraId="210FF9A1" w14:textId="77777777" w:rsidR="00DE6658" w:rsidRPr="00BD6FCC" w:rsidRDefault="00DE6658" w:rsidP="00EE5DAD">
            <w:pPr>
              <w:tabs>
                <w:tab w:val="left" w:pos="142"/>
                <w:tab w:val="left" w:pos="2204"/>
                <w:tab w:val="left" w:pos="3402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spacing w:before="40"/>
              <w:ind w:left="142" w:right="34"/>
              <w:rPr>
                <w:szCs w:val="24"/>
                <w:vertAlign w:val="superscript"/>
                <w:lang w:val="es-419"/>
              </w:rPr>
            </w:pPr>
            <w:r w:rsidRPr="00BD6FCC">
              <w:rPr>
                <w:szCs w:val="24"/>
                <w:u w:val="dotted"/>
                <w:lang w:val="es-419"/>
              </w:rPr>
              <w:tab/>
            </w:r>
          </w:p>
        </w:tc>
      </w:tr>
      <w:tr w:rsidR="00DE6658" w:rsidRPr="00BD6FCC" w14:paraId="7DE48D97" w14:textId="77777777" w:rsidTr="00EE5DAD">
        <w:trPr>
          <w:cantSplit/>
        </w:trPr>
        <w:tc>
          <w:tcPr>
            <w:tcW w:w="4950" w:type="dxa"/>
            <w:tcBorders>
              <w:top w:val="nil"/>
              <w:left w:val="single" w:sz="6" w:space="0" w:color="auto"/>
              <w:bottom w:val="nil"/>
              <w:right w:val="nil"/>
            </w:tcBorders>
            <w:hideMark/>
          </w:tcPr>
          <w:p w14:paraId="7615FF78" w14:textId="77777777" w:rsidR="00DE6658" w:rsidRPr="00BD6FCC" w:rsidRDefault="00556A8A" w:rsidP="00556A8A">
            <w:pPr>
              <w:tabs>
                <w:tab w:val="left" w:pos="142"/>
                <w:tab w:val="left" w:pos="2552"/>
                <w:tab w:val="left" w:pos="3402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spacing w:before="120"/>
              <w:ind w:left="142" w:right="266"/>
              <w:rPr>
                <w:szCs w:val="24"/>
                <w:lang w:val="es-419"/>
              </w:rPr>
            </w:pPr>
            <w:r w:rsidRPr="00BD6FCC">
              <w:rPr>
                <w:szCs w:val="24"/>
                <w:lang w:val="es-419"/>
              </w:rPr>
              <w:t>Pago en la cuenta de cheques postales</w:t>
            </w:r>
            <w:r w:rsidR="00DE6658" w:rsidRPr="00BD6FCC">
              <w:rPr>
                <w:szCs w:val="24"/>
                <w:lang w:val="es-419"/>
              </w:rPr>
              <w:t xml:space="preserve"> de l</w:t>
            </w:r>
            <w:r w:rsidRPr="00BD6FCC">
              <w:rPr>
                <w:szCs w:val="24"/>
                <w:lang w:val="es-419"/>
              </w:rPr>
              <w:t xml:space="preserve">a </w:t>
            </w:r>
            <w:r w:rsidR="00DE6658" w:rsidRPr="00BD6FCC">
              <w:rPr>
                <w:szCs w:val="24"/>
                <w:lang w:val="es-419"/>
              </w:rPr>
              <w:t>OMPI</w:t>
            </w:r>
            <w:r w:rsidRPr="00BD6FCC">
              <w:rPr>
                <w:szCs w:val="24"/>
                <w:lang w:val="es-419"/>
              </w:rPr>
              <w:t xml:space="preserve"> </w:t>
            </w:r>
            <w:r w:rsidR="00DE6658" w:rsidRPr="00BD6FCC">
              <w:rPr>
                <w:szCs w:val="24"/>
                <w:lang w:val="es-419"/>
              </w:rPr>
              <w:t>(</w:t>
            </w:r>
            <w:r w:rsidRPr="00BD6FCC">
              <w:rPr>
                <w:szCs w:val="24"/>
                <w:lang w:val="es-419"/>
              </w:rPr>
              <w:t>solo dentro de Europa</w:t>
            </w:r>
            <w:r w:rsidR="00DE6658" w:rsidRPr="00BD6FCC">
              <w:rPr>
                <w:szCs w:val="24"/>
                <w:lang w:val="es-419"/>
              </w:rPr>
              <w:t>)</w:t>
            </w:r>
          </w:p>
          <w:p w14:paraId="44F693B5" w14:textId="77777777" w:rsidR="00DE6658" w:rsidRPr="000D7ECF" w:rsidRDefault="00DE6658" w:rsidP="00EE5DAD">
            <w:pPr>
              <w:tabs>
                <w:tab w:val="left" w:pos="142"/>
                <w:tab w:val="left" w:pos="4395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ind w:left="142"/>
              <w:rPr>
                <w:szCs w:val="24"/>
                <w:lang w:val="en-US"/>
              </w:rPr>
            </w:pPr>
            <w:r w:rsidRPr="000D7ECF">
              <w:rPr>
                <w:szCs w:val="24"/>
                <w:lang w:val="en-US"/>
              </w:rPr>
              <w:t>n</w:t>
            </w:r>
            <w:r w:rsidR="00556A8A" w:rsidRPr="000D7ECF">
              <w:rPr>
                <w:szCs w:val="24"/>
                <w:lang w:val="en-US"/>
              </w:rPr>
              <w:t>.º</w:t>
            </w:r>
            <w:r w:rsidRPr="000D7ECF">
              <w:rPr>
                <w:szCs w:val="24"/>
                <w:lang w:val="en-US"/>
              </w:rPr>
              <w:t xml:space="preserve"> IBAN CH03 0900 0000 1200 5000 8</w:t>
            </w:r>
            <w:r w:rsidRPr="000D7ECF">
              <w:rPr>
                <w:szCs w:val="24"/>
                <w:lang w:val="en-US"/>
              </w:rPr>
              <w:tab/>
            </w:r>
            <w:r w:rsidRPr="00BD6FCC">
              <w:rPr>
                <w:szCs w:val="24"/>
                <w:lang w:val="es-419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D7ECF">
              <w:rPr>
                <w:szCs w:val="24"/>
                <w:lang w:val="en-US"/>
              </w:rPr>
              <w:instrText xml:space="preserve"> FORMCHECKBOX </w:instrText>
            </w:r>
            <w:r w:rsidR="006F6620">
              <w:rPr>
                <w:szCs w:val="24"/>
                <w:lang w:val="es-419"/>
              </w:rPr>
            </w:r>
            <w:r w:rsidR="006F6620">
              <w:rPr>
                <w:szCs w:val="24"/>
                <w:lang w:val="es-419"/>
              </w:rPr>
              <w:fldChar w:fldCharType="separate"/>
            </w:r>
            <w:r w:rsidRPr="00BD6FCC">
              <w:rPr>
                <w:szCs w:val="24"/>
                <w:lang w:val="es-419"/>
              </w:rPr>
              <w:fldChar w:fldCharType="end"/>
            </w:r>
          </w:p>
          <w:p w14:paraId="428D5CFF" w14:textId="2BC591F0" w:rsidR="00DE6658" w:rsidRDefault="00DE6658" w:rsidP="00EE5DAD">
            <w:pPr>
              <w:tabs>
                <w:tab w:val="left" w:pos="142"/>
                <w:tab w:val="left" w:pos="4395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ind w:left="142"/>
              <w:rPr>
                <w:szCs w:val="24"/>
                <w:lang w:val="en-US"/>
              </w:rPr>
            </w:pPr>
            <w:r w:rsidRPr="000D7ECF">
              <w:rPr>
                <w:szCs w:val="24"/>
                <w:lang w:val="en-US"/>
              </w:rPr>
              <w:t>Swift/BIC: POFICHBE</w:t>
            </w:r>
          </w:p>
          <w:p w14:paraId="557C7C27" w14:textId="77777777" w:rsidR="00046A70" w:rsidRPr="000D7ECF" w:rsidRDefault="00046A70" w:rsidP="00EE5DAD">
            <w:pPr>
              <w:tabs>
                <w:tab w:val="left" w:pos="142"/>
                <w:tab w:val="left" w:pos="4395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ind w:left="142"/>
              <w:rPr>
                <w:szCs w:val="24"/>
                <w:lang w:val="en-US"/>
              </w:rPr>
            </w:pPr>
          </w:p>
          <w:p w14:paraId="44357F19" w14:textId="77777777" w:rsidR="00DE6658" w:rsidRPr="000D7ECF" w:rsidRDefault="00DE6658" w:rsidP="00EE5DAD">
            <w:pPr>
              <w:tabs>
                <w:tab w:val="left" w:pos="142"/>
                <w:tab w:val="left" w:pos="4395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ind w:left="142"/>
              <w:rPr>
                <w:szCs w:val="24"/>
                <w:lang w:val="en-US"/>
              </w:rPr>
            </w:pPr>
          </w:p>
        </w:tc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359C177" w14:textId="77777777" w:rsidR="00DE6658" w:rsidRPr="000D7ECF" w:rsidRDefault="00DE6658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266"/>
              <w:rPr>
                <w:sz w:val="20"/>
                <w:lang w:val="en-US"/>
              </w:rPr>
            </w:pPr>
          </w:p>
          <w:p w14:paraId="355FD4D6" w14:textId="77777777" w:rsidR="00DE6658" w:rsidRPr="00BD6FCC" w:rsidRDefault="00C52B50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266"/>
              <w:rPr>
                <w:sz w:val="20"/>
                <w:lang w:val="es-419"/>
              </w:rPr>
            </w:pPr>
            <w:r w:rsidRPr="00BD6FCC">
              <w:rPr>
                <w:sz w:val="20"/>
                <w:lang w:val="es-419"/>
              </w:rPr>
              <w:t>Referencia del pago</w:t>
            </w:r>
          </w:p>
          <w:p w14:paraId="3874F115" w14:textId="77777777" w:rsidR="00DE6658" w:rsidRPr="00BD6FCC" w:rsidRDefault="00DE6658" w:rsidP="00EE5DAD">
            <w:pPr>
              <w:tabs>
                <w:tab w:val="left" w:pos="142"/>
                <w:tab w:val="left" w:pos="3287"/>
                <w:tab w:val="left" w:pos="4145"/>
                <w:tab w:val="right" w:pos="4429"/>
                <w:tab w:val="left" w:pos="8505"/>
                <w:tab w:val="left" w:pos="10490"/>
              </w:tabs>
              <w:spacing w:before="40" w:after="60"/>
              <w:ind w:left="142" w:right="-6"/>
              <w:rPr>
                <w:szCs w:val="24"/>
                <w:vertAlign w:val="superscript"/>
                <w:lang w:val="es-419"/>
              </w:rPr>
            </w:pPr>
            <w:r w:rsidRPr="00BD6FCC">
              <w:rPr>
                <w:szCs w:val="24"/>
                <w:u w:val="dotted"/>
                <w:lang w:val="es-419"/>
              </w:rPr>
              <w:tab/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14:paraId="79517636" w14:textId="77777777" w:rsidR="00DE6658" w:rsidRPr="00BD6FCC" w:rsidRDefault="00DE6658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266"/>
              <w:rPr>
                <w:sz w:val="20"/>
                <w:lang w:val="es-419"/>
              </w:rPr>
            </w:pPr>
          </w:p>
          <w:p w14:paraId="4530EFAD" w14:textId="77777777" w:rsidR="00DE6658" w:rsidRPr="00BD6FCC" w:rsidRDefault="00C52B50" w:rsidP="00EE5DAD">
            <w:pPr>
              <w:tabs>
                <w:tab w:val="left" w:pos="142"/>
                <w:tab w:val="left" w:pos="4429"/>
                <w:tab w:val="left" w:pos="8080"/>
                <w:tab w:val="left" w:pos="8505"/>
                <w:tab w:val="left" w:pos="10490"/>
              </w:tabs>
              <w:spacing w:before="120"/>
              <w:ind w:left="142" w:right="266"/>
              <w:rPr>
                <w:sz w:val="20"/>
                <w:lang w:val="es-419"/>
              </w:rPr>
            </w:pPr>
            <w:proofErr w:type="spellStart"/>
            <w:r w:rsidRPr="00BD6FCC">
              <w:rPr>
                <w:sz w:val="20"/>
                <w:lang w:val="es-419"/>
              </w:rPr>
              <w:t>dd</w:t>
            </w:r>
            <w:proofErr w:type="spellEnd"/>
            <w:r w:rsidR="00DE6658" w:rsidRPr="00BD6FCC">
              <w:rPr>
                <w:sz w:val="20"/>
                <w:lang w:val="es-419"/>
              </w:rPr>
              <w:t>/mm/</w:t>
            </w:r>
            <w:proofErr w:type="spellStart"/>
            <w:r w:rsidR="00DE6658" w:rsidRPr="00BD6FCC">
              <w:rPr>
                <w:sz w:val="20"/>
                <w:lang w:val="es-419"/>
              </w:rPr>
              <w:t>aaaa</w:t>
            </w:r>
            <w:proofErr w:type="spellEnd"/>
          </w:p>
          <w:p w14:paraId="016795A5" w14:textId="77777777" w:rsidR="00DE6658" w:rsidRPr="00BD6FCC" w:rsidRDefault="00DE6658" w:rsidP="00EE5DAD">
            <w:pPr>
              <w:tabs>
                <w:tab w:val="left" w:pos="142"/>
                <w:tab w:val="left" w:pos="2204"/>
                <w:tab w:val="left" w:pos="3402"/>
                <w:tab w:val="left" w:pos="5103"/>
                <w:tab w:val="left" w:pos="5529"/>
                <w:tab w:val="right" w:pos="7655"/>
                <w:tab w:val="left" w:pos="8505"/>
                <w:tab w:val="left" w:pos="10490"/>
              </w:tabs>
              <w:spacing w:before="40"/>
              <w:ind w:left="142" w:right="34"/>
              <w:rPr>
                <w:szCs w:val="24"/>
                <w:vertAlign w:val="superscript"/>
                <w:lang w:val="es-419"/>
              </w:rPr>
            </w:pPr>
            <w:r w:rsidRPr="00BD6FCC">
              <w:rPr>
                <w:szCs w:val="24"/>
                <w:u w:val="dotted"/>
                <w:lang w:val="es-419"/>
              </w:rPr>
              <w:tab/>
            </w:r>
          </w:p>
        </w:tc>
      </w:tr>
      <w:tr w:rsidR="00DE6658" w:rsidRPr="006F6620" w14:paraId="073BDCB5" w14:textId="77777777" w:rsidTr="00EE5DAD">
        <w:trPr>
          <w:cantSplit/>
        </w:trPr>
        <w:tc>
          <w:tcPr>
            <w:tcW w:w="963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8D1F7" w14:textId="77777777" w:rsidR="00DE6658" w:rsidRPr="00BD6FCC" w:rsidRDefault="00DE6658" w:rsidP="00AA3A19">
            <w:pPr>
              <w:spacing w:after="120"/>
              <w:ind w:left="160" w:right="-3"/>
              <w:rPr>
                <w:szCs w:val="24"/>
                <w:lang w:val="es-419"/>
              </w:rPr>
            </w:pPr>
            <w:r w:rsidRPr="00BD6FCC">
              <w:rPr>
                <w:b/>
                <w:szCs w:val="24"/>
                <w:lang w:val="es-419"/>
              </w:rPr>
              <w:t>En la referencia del pago, deberá indicarse el propósito del pago y la información relativa a la solicitud (nombre de la denominación o indicación y tipo de tasas).</w:t>
            </w:r>
          </w:p>
        </w:tc>
      </w:tr>
    </w:tbl>
    <w:p w14:paraId="1E8EB56B" w14:textId="77777777" w:rsidR="00DE6658" w:rsidRPr="00BD6FCC" w:rsidRDefault="00DE6658" w:rsidP="00882579">
      <w:pPr>
        <w:ind w:right="-3"/>
        <w:jc w:val="both"/>
        <w:rPr>
          <w:b/>
          <w:szCs w:val="24"/>
          <w:lang w:val="es-419"/>
        </w:rPr>
      </w:pPr>
    </w:p>
    <w:p w14:paraId="63D27D0C" w14:textId="77777777" w:rsidR="00AA3A19" w:rsidRPr="00BD6FCC" w:rsidRDefault="00AA3A19">
      <w:pPr>
        <w:rPr>
          <w:spacing w:val="-4"/>
          <w:szCs w:val="24"/>
          <w:lang w:val="es-419"/>
        </w:rPr>
      </w:pPr>
    </w:p>
    <w:p w14:paraId="1D141186" w14:textId="77777777" w:rsidR="00CE0BBA" w:rsidRPr="00BD6FCC" w:rsidRDefault="00DE6658" w:rsidP="00C21776">
      <w:pPr>
        <w:pStyle w:val="BodyText2"/>
        <w:tabs>
          <w:tab w:val="left" w:pos="630"/>
          <w:tab w:val="left" w:pos="3969"/>
          <w:tab w:val="left" w:pos="7371"/>
        </w:tabs>
        <w:ind w:left="630" w:right="-1" w:hanging="630"/>
        <w:rPr>
          <w:b/>
          <w:sz w:val="24"/>
          <w:szCs w:val="24"/>
          <w:lang w:val="es-419"/>
        </w:rPr>
      </w:pPr>
      <w:r w:rsidRPr="00BD6FCC">
        <w:rPr>
          <w:b/>
          <w:sz w:val="24"/>
          <w:szCs w:val="24"/>
          <w:lang w:val="es-419"/>
        </w:rPr>
        <w:t>10</w:t>
      </w:r>
      <w:r w:rsidR="00F66ED0" w:rsidRPr="00BD6FCC">
        <w:rPr>
          <w:b/>
          <w:sz w:val="24"/>
          <w:szCs w:val="24"/>
          <w:lang w:val="es-419"/>
        </w:rPr>
        <w:t>.</w:t>
      </w:r>
      <w:r w:rsidR="005E6706" w:rsidRPr="00BD6FCC">
        <w:rPr>
          <w:b/>
          <w:sz w:val="24"/>
          <w:szCs w:val="24"/>
          <w:lang w:val="es-419"/>
        </w:rPr>
        <w:t>a)</w:t>
      </w:r>
      <w:r w:rsidR="005E6706"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Lugar</w:t>
      </w:r>
      <w:r w:rsidR="005E6706" w:rsidRPr="00BD6FCC">
        <w:rPr>
          <w:b/>
          <w:sz w:val="24"/>
          <w:szCs w:val="24"/>
          <w:lang w:val="es-419"/>
        </w:rPr>
        <w:t>:</w:t>
      </w:r>
      <w:r w:rsidR="00C21776"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Fecha</w:t>
      </w:r>
      <w:r w:rsidR="005E6706" w:rsidRPr="00BD6FCC">
        <w:rPr>
          <w:b/>
          <w:sz w:val="24"/>
          <w:szCs w:val="24"/>
          <w:lang w:val="es-419"/>
        </w:rPr>
        <w:t>:</w:t>
      </w:r>
      <w:r w:rsidR="00C21776"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Firma</w:t>
      </w:r>
      <w:r w:rsidR="005E6706" w:rsidRPr="00BD6FCC">
        <w:rPr>
          <w:b/>
          <w:sz w:val="24"/>
          <w:szCs w:val="24"/>
          <w:lang w:val="es-419"/>
        </w:rPr>
        <w:t xml:space="preserve"> </w:t>
      </w:r>
    </w:p>
    <w:p w14:paraId="25F10531" w14:textId="77777777" w:rsidR="00CE0BBA" w:rsidRPr="00BD6FCC" w:rsidRDefault="00C21776" w:rsidP="00C21776">
      <w:pPr>
        <w:pStyle w:val="BodyText2"/>
        <w:tabs>
          <w:tab w:val="left" w:pos="630"/>
          <w:tab w:val="left" w:pos="6237"/>
        </w:tabs>
        <w:ind w:left="630" w:right="-1" w:hanging="630"/>
        <w:rPr>
          <w:b/>
          <w:sz w:val="24"/>
          <w:szCs w:val="24"/>
          <w:lang w:val="es-419"/>
        </w:rPr>
      </w:pPr>
      <w:r w:rsidRPr="00BD6FCC">
        <w:rPr>
          <w:b/>
          <w:sz w:val="24"/>
          <w:szCs w:val="24"/>
          <w:lang w:val="es-419"/>
        </w:rPr>
        <w:tab/>
      </w:r>
      <w:r w:rsidRPr="00BD6FCC">
        <w:rPr>
          <w:b/>
          <w:sz w:val="24"/>
          <w:szCs w:val="24"/>
          <w:lang w:val="es-419"/>
        </w:rPr>
        <w:tab/>
      </w:r>
      <w:r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de la Administración competente</w:t>
      </w:r>
      <w:r w:rsidR="005E6706" w:rsidRPr="00BD6FCC">
        <w:rPr>
          <w:b/>
          <w:sz w:val="24"/>
          <w:szCs w:val="24"/>
          <w:lang w:val="es-419"/>
        </w:rPr>
        <w:t>:</w:t>
      </w:r>
    </w:p>
    <w:p w14:paraId="2A60F587" w14:textId="77777777" w:rsidR="00CE0BBA" w:rsidRPr="00BD6FCC" w:rsidRDefault="00CE0BBA" w:rsidP="00AB0559">
      <w:pPr>
        <w:pStyle w:val="BodyText2"/>
        <w:ind w:right="-1"/>
        <w:rPr>
          <w:sz w:val="24"/>
          <w:szCs w:val="24"/>
          <w:lang w:val="es-419"/>
        </w:rPr>
      </w:pPr>
    </w:p>
    <w:p w14:paraId="64B815E1" w14:textId="77777777" w:rsidR="00CE0BBA" w:rsidRPr="00BD6FCC" w:rsidRDefault="00CE0BBA" w:rsidP="005E6706">
      <w:pPr>
        <w:pStyle w:val="BodyText2"/>
        <w:ind w:left="567" w:right="-1"/>
        <w:rPr>
          <w:sz w:val="24"/>
          <w:szCs w:val="24"/>
          <w:lang w:val="es-419"/>
        </w:rPr>
      </w:pPr>
    </w:p>
    <w:p w14:paraId="052C50C7" w14:textId="77777777" w:rsidR="005E6706" w:rsidRPr="00BD6FCC" w:rsidRDefault="005E6706" w:rsidP="005E6706">
      <w:pPr>
        <w:pStyle w:val="BodyText2"/>
        <w:ind w:left="567" w:right="-1"/>
        <w:rPr>
          <w:sz w:val="24"/>
          <w:szCs w:val="24"/>
          <w:lang w:val="es-419"/>
        </w:rPr>
        <w:sectPr w:rsidR="005E6706" w:rsidRPr="00BD6FCC" w:rsidSect="00E76E73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type w:val="continuous"/>
          <w:pgSz w:w="11905" w:h="16837"/>
          <w:pgMar w:top="1134" w:right="1134" w:bottom="851" w:left="851" w:header="510" w:footer="807" w:gutter="0"/>
          <w:cols w:space="720"/>
          <w:noEndnote/>
          <w:titlePg/>
          <w:docGrid w:linePitch="326"/>
        </w:sectPr>
      </w:pPr>
      <w:r w:rsidRPr="00BD6FCC">
        <w:rPr>
          <w:sz w:val="24"/>
          <w:szCs w:val="24"/>
          <w:lang w:val="es-419"/>
        </w:rPr>
        <w:t>……………….</w:t>
      </w:r>
      <w:r w:rsidR="00417386" w:rsidRPr="00BD6FCC">
        <w:rPr>
          <w:sz w:val="24"/>
          <w:szCs w:val="24"/>
          <w:lang w:val="es-419"/>
        </w:rPr>
        <w:tab/>
      </w:r>
      <w:r w:rsidR="00417386" w:rsidRPr="00BD6FCC">
        <w:rPr>
          <w:sz w:val="24"/>
          <w:szCs w:val="24"/>
          <w:lang w:val="es-419"/>
        </w:rPr>
        <w:tab/>
      </w:r>
      <w:r w:rsidR="00417386" w:rsidRPr="00BD6FCC">
        <w:rPr>
          <w:sz w:val="24"/>
          <w:szCs w:val="24"/>
          <w:lang w:val="es-419"/>
        </w:rPr>
        <w:tab/>
      </w:r>
      <w:r w:rsidRPr="00BD6FCC">
        <w:rPr>
          <w:sz w:val="24"/>
          <w:szCs w:val="24"/>
          <w:lang w:val="es-419"/>
        </w:rPr>
        <w:t>…………………</w:t>
      </w:r>
      <w:r w:rsidR="00417386" w:rsidRPr="00BD6FCC">
        <w:rPr>
          <w:sz w:val="24"/>
          <w:szCs w:val="24"/>
          <w:lang w:val="es-419"/>
        </w:rPr>
        <w:tab/>
      </w:r>
      <w:r w:rsidR="00417386" w:rsidRPr="00BD6FCC">
        <w:rPr>
          <w:sz w:val="24"/>
          <w:szCs w:val="24"/>
          <w:lang w:val="es-419"/>
        </w:rPr>
        <w:tab/>
      </w:r>
      <w:r w:rsidR="00417386" w:rsidRPr="00BD6FCC">
        <w:rPr>
          <w:sz w:val="24"/>
          <w:szCs w:val="24"/>
          <w:lang w:val="es-419"/>
        </w:rPr>
        <w:tab/>
      </w:r>
      <w:r w:rsidRPr="00BD6FCC">
        <w:rPr>
          <w:sz w:val="24"/>
          <w:szCs w:val="24"/>
          <w:lang w:val="es-419"/>
        </w:rPr>
        <w:t>………………………………….</w:t>
      </w:r>
    </w:p>
    <w:p w14:paraId="10239553" w14:textId="77777777" w:rsidR="00CE0BBA" w:rsidRPr="00BD6FCC" w:rsidRDefault="00CE0BBA" w:rsidP="005E6706">
      <w:pPr>
        <w:pStyle w:val="BodyText2"/>
        <w:ind w:left="567" w:right="-1"/>
        <w:rPr>
          <w:sz w:val="24"/>
          <w:szCs w:val="24"/>
          <w:lang w:val="es-419"/>
        </w:rPr>
      </w:pPr>
    </w:p>
    <w:p w14:paraId="40243904" w14:textId="77777777" w:rsidR="00CE0BBA" w:rsidRPr="00BD6FCC" w:rsidRDefault="00CE0BBA" w:rsidP="005E6706">
      <w:pPr>
        <w:pStyle w:val="BodyText2"/>
        <w:ind w:left="567" w:right="-1"/>
        <w:rPr>
          <w:sz w:val="24"/>
          <w:szCs w:val="24"/>
          <w:lang w:val="es-419"/>
        </w:rPr>
      </w:pPr>
    </w:p>
    <w:p w14:paraId="48AC1A35" w14:textId="77777777" w:rsidR="00CE0BBA" w:rsidRPr="00BD6FCC" w:rsidRDefault="00CE0BBA" w:rsidP="005E6706">
      <w:pPr>
        <w:pStyle w:val="BodyText2"/>
        <w:ind w:left="567" w:right="-1"/>
        <w:rPr>
          <w:sz w:val="24"/>
          <w:szCs w:val="24"/>
          <w:lang w:val="es-419"/>
        </w:rPr>
      </w:pPr>
    </w:p>
    <w:p w14:paraId="0D762F3C" w14:textId="77777777" w:rsidR="00CE0BBA" w:rsidRPr="00BD6FCC" w:rsidRDefault="00CE0BBA" w:rsidP="005E6706">
      <w:pPr>
        <w:pStyle w:val="BodyText2"/>
        <w:ind w:left="567" w:right="-1"/>
        <w:rPr>
          <w:sz w:val="24"/>
          <w:szCs w:val="24"/>
          <w:lang w:val="es-419"/>
        </w:rPr>
      </w:pPr>
    </w:p>
    <w:p w14:paraId="09FECB52" w14:textId="77777777" w:rsidR="00CE0BBA" w:rsidRPr="00BD6FCC" w:rsidRDefault="00DE6658" w:rsidP="005E6706">
      <w:pPr>
        <w:pStyle w:val="BodyTextIndent2"/>
        <w:tabs>
          <w:tab w:val="center" w:pos="1418"/>
        </w:tabs>
        <w:ind w:firstLine="0"/>
        <w:rPr>
          <w:b/>
          <w:sz w:val="24"/>
          <w:szCs w:val="24"/>
          <w:lang w:val="es-419"/>
        </w:rPr>
      </w:pPr>
      <w:r w:rsidRPr="00BD6FCC">
        <w:rPr>
          <w:b/>
          <w:sz w:val="24"/>
          <w:szCs w:val="24"/>
          <w:lang w:val="es-419"/>
        </w:rPr>
        <w:t>10</w:t>
      </w:r>
      <w:r w:rsidR="00F66ED0" w:rsidRPr="00BD6FCC">
        <w:rPr>
          <w:b/>
          <w:sz w:val="24"/>
          <w:szCs w:val="24"/>
          <w:lang w:val="es-419"/>
        </w:rPr>
        <w:t>.</w:t>
      </w:r>
      <w:r w:rsidR="005E6706" w:rsidRPr="00BD6FCC">
        <w:rPr>
          <w:b/>
          <w:sz w:val="24"/>
          <w:szCs w:val="24"/>
          <w:lang w:val="es-419"/>
        </w:rPr>
        <w:t>b)</w:t>
      </w:r>
      <w:r w:rsidR="005E6706" w:rsidRPr="00BD6FCC">
        <w:rPr>
          <w:sz w:val="24"/>
          <w:szCs w:val="24"/>
          <w:lang w:val="es-419"/>
        </w:rPr>
        <w:tab/>
      </w:r>
      <w:r w:rsidR="00CE0BBA" w:rsidRPr="00BD6FCC">
        <w:rPr>
          <w:sz w:val="24"/>
          <w:szCs w:val="24"/>
          <w:lang w:val="es-419"/>
        </w:rPr>
        <w:t xml:space="preserve"> </w:t>
      </w:r>
      <w:r w:rsidR="00CE0BBA" w:rsidRPr="00BD6FCC">
        <w:rPr>
          <w:b/>
          <w:sz w:val="24"/>
          <w:szCs w:val="24"/>
          <w:lang w:val="es-419"/>
        </w:rPr>
        <w:t xml:space="preserve">Si </w:t>
      </w:r>
      <w:r w:rsidR="005E6706" w:rsidRPr="00BD6FCC">
        <w:rPr>
          <w:b/>
          <w:sz w:val="24"/>
          <w:szCs w:val="24"/>
          <w:lang w:val="es-419"/>
        </w:rPr>
        <w:t>2</w:t>
      </w:r>
      <w:r w:rsidR="00F66ED0" w:rsidRPr="00BD6FCC">
        <w:rPr>
          <w:b/>
          <w:sz w:val="24"/>
          <w:szCs w:val="24"/>
          <w:lang w:val="es-419"/>
        </w:rPr>
        <w:t>.</w:t>
      </w:r>
      <w:r w:rsidR="00340051" w:rsidRPr="00BD6FCC">
        <w:rPr>
          <w:b/>
          <w:sz w:val="24"/>
          <w:szCs w:val="24"/>
          <w:lang w:val="es-419"/>
        </w:rPr>
        <w:t>b</w:t>
      </w:r>
      <w:r w:rsidR="005E6706" w:rsidRPr="00BD6FCC">
        <w:rPr>
          <w:b/>
          <w:sz w:val="24"/>
          <w:szCs w:val="24"/>
          <w:lang w:val="es-419"/>
        </w:rPr>
        <w:t xml:space="preserve">) </w:t>
      </w:r>
      <w:r w:rsidR="00CE0BBA" w:rsidRPr="00BD6FCC">
        <w:rPr>
          <w:b/>
          <w:sz w:val="24"/>
          <w:szCs w:val="24"/>
          <w:lang w:val="es-419"/>
        </w:rPr>
        <w:t>es aplicable</w:t>
      </w:r>
      <w:r w:rsidR="005E6706" w:rsidRPr="00BD6FCC">
        <w:rPr>
          <w:b/>
          <w:sz w:val="24"/>
          <w:szCs w:val="24"/>
          <w:lang w:val="es-419"/>
        </w:rPr>
        <w:t>:</w:t>
      </w:r>
    </w:p>
    <w:p w14:paraId="0ECAB6F3" w14:textId="77777777" w:rsidR="00CE0BBA" w:rsidRPr="00BD6FCC" w:rsidRDefault="00CE0BBA" w:rsidP="005E6706">
      <w:pPr>
        <w:pStyle w:val="BodyText2"/>
        <w:ind w:right="-1"/>
        <w:rPr>
          <w:sz w:val="24"/>
          <w:szCs w:val="24"/>
          <w:lang w:val="es-419"/>
        </w:rPr>
      </w:pPr>
    </w:p>
    <w:p w14:paraId="11D9378F" w14:textId="77777777" w:rsidR="00CE0BBA" w:rsidRPr="00BD6FCC" w:rsidRDefault="00CE0BBA" w:rsidP="005E6706">
      <w:pPr>
        <w:pStyle w:val="BodyText2"/>
        <w:ind w:right="-1"/>
        <w:rPr>
          <w:sz w:val="24"/>
          <w:szCs w:val="24"/>
          <w:lang w:val="es-419"/>
        </w:rPr>
      </w:pPr>
    </w:p>
    <w:p w14:paraId="55353407" w14:textId="77777777" w:rsidR="00CE0BBA" w:rsidRPr="00BD6FCC" w:rsidRDefault="00340051" w:rsidP="00C21776">
      <w:pPr>
        <w:pStyle w:val="BodyText2"/>
        <w:tabs>
          <w:tab w:val="left" w:pos="630"/>
          <w:tab w:val="left" w:pos="3969"/>
          <w:tab w:val="left" w:pos="7371"/>
        </w:tabs>
        <w:ind w:left="630" w:right="-1" w:hanging="630"/>
        <w:rPr>
          <w:b/>
          <w:sz w:val="24"/>
          <w:szCs w:val="24"/>
          <w:lang w:val="es-419"/>
        </w:rPr>
      </w:pPr>
      <w:r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Lugar</w:t>
      </w:r>
      <w:r w:rsidR="00C21776" w:rsidRPr="00BD6FCC">
        <w:rPr>
          <w:b/>
          <w:sz w:val="24"/>
          <w:szCs w:val="24"/>
          <w:lang w:val="es-419"/>
        </w:rPr>
        <w:t>:</w:t>
      </w:r>
      <w:r w:rsidR="00C21776"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Fecha</w:t>
      </w:r>
      <w:r w:rsidR="00C21776" w:rsidRPr="00BD6FCC">
        <w:rPr>
          <w:b/>
          <w:sz w:val="24"/>
          <w:szCs w:val="24"/>
          <w:lang w:val="es-419"/>
        </w:rPr>
        <w:t>:</w:t>
      </w:r>
      <w:r w:rsidR="00C21776"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Firma</w:t>
      </w:r>
    </w:p>
    <w:p w14:paraId="7519CA87" w14:textId="77777777" w:rsidR="00CE0BBA" w:rsidRPr="00BD6FCC" w:rsidRDefault="00C21776" w:rsidP="00C21776">
      <w:pPr>
        <w:pStyle w:val="BodyText2"/>
        <w:tabs>
          <w:tab w:val="left" w:pos="630"/>
          <w:tab w:val="left" w:pos="6804"/>
        </w:tabs>
        <w:ind w:left="630" w:right="-1" w:hanging="630"/>
        <w:rPr>
          <w:b/>
          <w:sz w:val="24"/>
          <w:szCs w:val="24"/>
          <w:lang w:val="es-419"/>
        </w:rPr>
      </w:pPr>
      <w:r w:rsidRPr="00BD6FCC">
        <w:rPr>
          <w:b/>
          <w:sz w:val="24"/>
          <w:szCs w:val="24"/>
          <w:lang w:val="es-419"/>
        </w:rPr>
        <w:tab/>
      </w:r>
      <w:r w:rsidRPr="00BD6FCC">
        <w:rPr>
          <w:b/>
          <w:sz w:val="24"/>
          <w:szCs w:val="24"/>
          <w:lang w:val="es-419"/>
        </w:rPr>
        <w:tab/>
      </w:r>
      <w:r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de los beneficiarios</w:t>
      </w:r>
    </w:p>
    <w:p w14:paraId="797BA303" w14:textId="77777777" w:rsidR="00CE0BBA" w:rsidRPr="00BD6FCC" w:rsidRDefault="00C21776" w:rsidP="00C21776">
      <w:pPr>
        <w:pStyle w:val="BodyText2"/>
        <w:tabs>
          <w:tab w:val="left" w:pos="630"/>
          <w:tab w:val="left" w:pos="6237"/>
        </w:tabs>
        <w:ind w:left="630" w:right="-1" w:hanging="630"/>
        <w:rPr>
          <w:b/>
          <w:sz w:val="24"/>
          <w:szCs w:val="24"/>
          <w:lang w:val="es-419"/>
        </w:rPr>
      </w:pPr>
      <w:r w:rsidRPr="00BD6FCC">
        <w:rPr>
          <w:b/>
          <w:sz w:val="24"/>
          <w:szCs w:val="24"/>
          <w:lang w:val="es-419"/>
        </w:rPr>
        <w:tab/>
      </w:r>
      <w:r w:rsidRPr="00BD6FCC">
        <w:rPr>
          <w:b/>
          <w:sz w:val="24"/>
          <w:szCs w:val="24"/>
          <w:lang w:val="es-419"/>
        </w:rPr>
        <w:tab/>
      </w:r>
      <w:r w:rsidRPr="00BD6FCC">
        <w:rPr>
          <w:b/>
          <w:sz w:val="24"/>
          <w:szCs w:val="24"/>
          <w:lang w:val="es-419"/>
        </w:rPr>
        <w:tab/>
      </w:r>
      <w:r w:rsidR="00CE0BBA" w:rsidRPr="00BD6FCC">
        <w:rPr>
          <w:b/>
          <w:sz w:val="24"/>
          <w:szCs w:val="24"/>
          <w:lang w:val="es-419"/>
        </w:rPr>
        <w:t>o la persona física o jurídica</w:t>
      </w:r>
      <w:r w:rsidR="00340051" w:rsidRPr="00BD6FCC">
        <w:rPr>
          <w:b/>
          <w:sz w:val="24"/>
          <w:szCs w:val="24"/>
          <w:lang w:val="es-419"/>
        </w:rPr>
        <w:t>:</w:t>
      </w:r>
    </w:p>
    <w:p w14:paraId="1729A19A" w14:textId="77777777" w:rsidR="00CE0BBA" w:rsidRPr="00BD6FCC" w:rsidRDefault="00CE0BBA" w:rsidP="00340051">
      <w:pPr>
        <w:pStyle w:val="BodyText2"/>
        <w:ind w:right="-1"/>
        <w:rPr>
          <w:sz w:val="24"/>
          <w:szCs w:val="24"/>
          <w:lang w:val="es-419"/>
        </w:rPr>
      </w:pPr>
    </w:p>
    <w:p w14:paraId="33295FFF" w14:textId="77777777" w:rsidR="00CE0BBA" w:rsidRPr="00BD6FCC" w:rsidRDefault="00CE0BBA" w:rsidP="00340051">
      <w:pPr>
        <w:pStyle w:val="BodyText2"/>
        <w:ind w:left="567" w:right="-1"/>
        <w:rPr>
          <w:sz w:val="24"/>
          <w:szCs w:val="24"/>
          <w:lang w:val="es-419"/>
        </w:rPr>
      </w:pPr>
    </w:p>
    <w:p w14:paraId="55548550" w14:textId="77777777" w:rsidR="00340051" w:rsidRPr="00BD6FCC" w:rsidRDefault="00340051" w:rsidP="00340051">
      <w:pPr>
        <w:pStyle w:val="BodyText2"/>
        <w:ind w:left="567" w:right="-1"/>
        <w:rPr>
          <w:sz w:val="24"/>
          <w:szCs w:val="24"/>
          <w:lang w:val="es-419"/>
        </w:rPr>
        <w:sectPr w:rsidR="00340051" w:rsidRPr="00BD6FCC" w:rsidSect="005E6706">
          <w:headerReference w:type="even" r:id="rId16"/>
          <w:headerReference w:type="default" r:id="rId17"/>
          <w:footerReference w:type="even" r:id="rId18"/>
          <w:footerReference w:type="default" r:id="rId19"/>
          <w:headerReference w:type="first" r:id="rId20"/>
          <w:footerReference w:type="first" r:id="rId21"/>
          <w:type w:val="continuous"/>
          <w:pgSz w:w="11905" w:h="16837"/>
          <w:pgMar w:top="1134" w:right="1134" w:bottom="851" w:left="851" w:header="510" w:footer="1021" w:gutter="0"/>
          <w:cols w:space="720"/>
          <w:noEndnote/>
          <w:titlePg/>
          <w:docGrid w:linePitch="326"/>
        </w:sectPr>
      </w:pPr>
      <w:r w:rsidRPr="00BD6FCC">
        <w:rPr>
          <w:sz w:val="24"/>
          <w:szCs w:val="24"/>
          <w:lang w:val="es-419"/>
        </w:rPr>
        <w:t>……………….</w:t>
      </w:r>
      <w:r w:rsidR="00417386" w:rsidRPr="00BD6FCC">
        <w:rPr>
          <w:sz w:val="24"/>
          <w:szCs w:val="24"/>
          <w:lang w:val="es-419"/>
        </w:rPr>
        <w:tab/>
      </w:r>
      <w:r w:rsidR="00417386" w:rsidRPr="00BD6FCC">
        <w:rPr>
          <w:sz w:val="24"/>
          <w:szCs w:val="24"/>
          <w:lang w:val="es-419"/>
        </w:rPr>
        <w:tab/>
      </w:r>
      <w:r w:rsidR="00417386" w:rsidRPr="00BD6FCC">
        <w:rPr>
          <w:sz w:val="24"/>
          <w:szCs w:val="24"/>
          <w:lang w:val="es-419"/>
        </w:rPr>
        <w:tab/>
      </w:r>
      <w:r w:rsidRPr="00BD6FCC">
        <w:rPr>
          <w:sz w:val="24"/>
          <w:szCs w:val="24"/>
          <w:lang w:val="es-419"/>
        </w:rPr>
        <w:t>…………………</w:t>
      </w:r>
      <w:r w:rsidR="00417386" w:rsidRPr="00BD6FCC">
        <w:rPr>
          <w:sz w:val="24"/>
          <w:szCs w:val="24"/>
          <w:lang w:val="es-419"/>
        </w:rPr>
        <w:tab/>
      </w:r>
      <w:r w:rsidR="00417386" w:rsidRPr="00BD6FCC">
        <w:rPr>
          <w:sz w:val="24"/>
          <w:szCs w:val="24"/>
          <w:lang w:val="es-419"/>
        </w:rPr>
        <w:tab/>
      </w:r>
      <w:r w:rsidR="00417386" w:rsidRPr="00BD6FCC">
        <w:rPr>
          <w:sz w:val="24"/>
          <w:szCs w:val="24"/>
          <w:lang w:val="es-419"/>
        </w:rPr>
        <w:tab/>
      </w:r>
      <w:r w:rsidR="00F66ED0" w:rsidRPr="00BD6FCC">
        <w:rPr>
          <w:sz w:val="24"/>
          <w:szCs w:val="24"/>
          <w:lang w:val="es-419"/>
        </w:rPr>
        <w:t>…………………………………</w:t>
      </w:r>
    </w:p>
    <w:p w14:paraId="268B3970" w14:textId="77777777" w:rsidR="00DB1FCD" w:rsidRPr="00BD6FCC" w:rsidRDefault="00DB1FCD">
      <w:pPr>
        <w:pStyle w:val="BodyTextIndent2"/>
        <w:ind w:firstLine="0"/>
        <w:rPr>
          <w:lang w:val="es-419"/>
        </w:rPr>
      </w:pPr>
    </w:p>
    <w:sectPr w:rsidR="00DB1FCD" w:rsidRPr="00BD6FCC" w:rsidSect="008B7FC0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type w:val="continuous"/>
      <w:pgSz w:w="11905" w:h="16837"/>
      <w:pgMar w:top="1134" w:right="1134" w:bottom="851" w:left="851" w:header="510" w:footer="1021" w:gutter="0"/>
      <w:cols w:num="3" w:space="253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72D165" w14:textId="77777777" w:rsidR="00096D73" w:rsidRDefault="00096D73">
      <w:r>
        <w:separator/>
      </w:r>
    </w:p>
  </w:endnote>
  <w:endnote w:type="continuationSeparator" w:id="0">
    <w:p w14:paraId="69AE4904" w14:textId="77777777" w:rsidR="00096D73" w:rsidRDefault="00096D73">
      <w:r>
        <w:separator/>
      </w:r>
    </w:p>
    <w:p w14:paraId="5E34210D" w14:textId="77777777" w:rsidR="00096D73" w:rsidRDefault="00096D73">
      <w:pPr>
        <w:pStyle w:val="Footer"/>
        <w:spacing w:after="60"/>
        <w:rPr>
          <w:sz w:val="18"/>
        </w:rPr>
      </w:pPr>
      <w:r>
        <w:rPr>
          <w:sz w:val="18"/>
        </w:rPr>
        <w:t>[Suite de la note de la page précédente]</w:t>
      </w:r>
    </w:p>
  </w:endnote>
  <w:endnote w:type="continuationNotice" w:id="1">
    <w:p w14:paraId="3787E348" w14:textId="77777777" w:rsidR="00096D73" w:rsidRDefault="00096D73">
      <w:pPr>
        <w:spacing w:before="60"/>
        <w:jc w:val="right"/>
        <w:rPr>
          <w:sz w:val="18"/>
        </w:rPr>
      </w:pPr>
      <w:r>
        <w:rPr>
          <w:sz w:val="18"/>
        </w:rPr>
        <w:t>[Suite de la note page suivante]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NewRoman">
    <w:altName w:val="MS Gothic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A846C88B-5B8E-431F-95C4-AEC4A7DCF33A}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" w:fontKey="{21006C6A-2780-46B9-8F94-3C398FF788AA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3" w:fontKey="{967CB496-FF3A-42FC-92FA-DF5F7A9804F1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fontKey="{096B8403-D3BF-4BDD-867A-A847101FAFB7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5" w:fontKey="{58A902E7-81FE-4CC1-B7EF-D4F86EE320D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AEB8D8" w14:textId="77777777" w:rsidR="00DF19A0" w:rsidRPr="00DF19A0" w:rsidRDefault="00DF19A0">
    <w:pPr>
      <w:pStyle w:val="Footer"/>
      <w:jc w:val="center"/>
      <w:rPr>
        <w:caps/>
        <w:noProof/>
      </w:rPr>
    </w:pPr>
    <w:r w:rsidRPr="00DF19A0">
      <w:rPr>
        <w:caps/>
      </w:rPr>
      <w:fldChar w:fldCharType="begin"/>
    </w:r>
    <w:r w:rsidRPr="00DF19A0">
      <w:rPr>
        <w:caps/>
      </w:rPr>
      <w:instrText xml:space="preserve"> PAGE   \* MERGEFORMAT </w:instrText>
    </w:r>
    <w:r w:rsidRPr="00DF19A0">
      <w:rPr>
        <w:caps/>
      </w:rPr>
      <w:fldChar w:fldCharType="separate"/>
    </w:r>
    <w:r w:rsidR="0016316F">
      <w:rPr>
        <w:caps/>
        <w:noProof/>
      </w:rPr>
      <w:t>6</w:t>
    </w:r>
    <w:r w:rsidRPr="00DF19A0">
      <w:rPr>
        <w:caps/>
        <w:noProof/>
      </w:rPr>
      <w:fldChar w:fldCharType="end"/>
    </w:r>
  </w:p>
  <w:p w14:paraId="10F623F1" w14:textId="77777777" w:rsidR="005E6706" w:rsidRDefault="005E6706" w:rsidP="00F218A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3040838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315ED20" w14:textId="77777777" w:rsidR="00E76E73" w:rsidRDefault="00E76E7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4365C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C79EE5" w14:textId="77777777" w:rsidR="005E6706" w:rsidRDefault="005E6706" w:rsidP="003126E6">
    <w:pPr>
      <w:pStyle w:val="Footer"/>
      <w:rPr>
        <w:color w:val="000000"/>
        <w:sz w:val="17"/>
      </w:rPr>
    </w:pPr>
    <w:r>
      <w:rPr>
        <w:color w:val="000000"/>
        <w:sz w:val="17"/>
      </w:rPr>
      <w:t xml:space="preserve">  </w:t>
    </w:r>
  </w:p>
  <w:p w14:paraId="2D278A23" w14:textId="77777777" w:rsidR="005E6706" w:rsidRDefault="00AC3632" w:rsidP="00AC3632">
    <w:pPr>
      <w:pStyle w:val="Footer"/>
      <w:jc w:val="center"/>
    </w:pPr>
    <w:r>
      <w:t>1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3DF8D6" w14:textId="77777777" w:rsidR="00340051" w:rsidRDefault="00340051" w:rsidP="003126E6">
    <w:pPr>
      <w:pStyle w:val="Footer"/>
      <w:rPr>
        <w:color w:val="000000"/>
        <w:sz w:val="17"/>
      </w:rPr>
    </w:pPr>
    <w:r>
      <w:rPr>
        <w:color w:val="000000"/>
        <w:sz w:val="17"/>
      </w:rPr>
      <w:t xml:space="preserve">  </w:t>
    </w:r>
  </w:p>
  <w:p w14:paraId="25800A40" w14:textId="77777777" w:rsidR="00340051" w:rsidRDefault="00340051" w:rsidP="00F218AD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A22E22" w14:textId="77777777" w:rsidR="00340051" w:rsidRDefault="00340051" w:rsidP="003126E6">
    <w:pPr>
      <w:pStyle w:val="Footer"/>
      <w:rPr>
        <w:color w:val="000000"/>
        <w:sz w:val="17"/>
      </w:rPr>
    </w:pPr>
    <w:r>
      <w:rPr>
        <w:color w:val="000000"/>
        <w:sz w:val="17"/>
      </w:rPr>
      <w:t xml:space="preserve">  </w:t>
    </w:r>
  </w:p>
  <w:p w14:paraId="29D0978F" w14:textId="77777777" w:rsidR="00340051" w:rsidRDefault="00340051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ABA123" w14:textId="77777777" w:rsidR="00340051" w:rsidRDefault="00340051" w:rsidP="003126E6">
    <w:pPr>
      <w:pStyle w:val="Footer"/>
      <w:rPr>
        <w:color w:val="000000"/>
        <w:sz w:val="17"/>
      </w:rPr>
    </w:pPr>
    <w:r>
      <w:rPr>
        <w:color w:val="000000"/>
        <w:sz w:val="17"/>
      </w:rPr>
      <w:t xml:space="preserve">  </w:t>
    </w:r>
  </w:p>
  <w:p w14:paraId="7B51A2BD" w14:textId="77777777" w:rsidR="00340051" w:rsidRDefault="00340051" w:rsidP="00F218AD">
    <w:pPr>
      <w:pStyle w:val="Foo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F1FF54" w14:textId="77777777" w:rsidR="00F218AD" w:rsidRDefault="003126E6" w:rsidP="003126E6">
    <w:pPr>
      <w:pStyle w:val="Footer"/>
      <w:rPr>
        <w:color w:val="000000"/>
        <w:sz w:val="17"/>
      </w:rPr>
    </w:pPr>
    <w:bookmarkStart w:id="2" w:name="TITUS5FooterEvenPages"/>
    <w:r>
      <w:rPr>
        <w:color w:val="000000"/>
        <w:sz w:val="17"/>
      </w:rPr>
      <w:t xml:space="preserve">  </w:t>
    </w:r>
  </w:p>
  <w:bookmarkEnd w:id="2"/>
  <w:p w14:paraId="36DD026C" w14:textId="77777777" w:rsidR="00F218AD" w:rsidRDefault="00F218AD" w:rsidP="00F218AD">
    <w:pPr>
      <w:pStyle w:val="Foo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3732049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E6E7308" w14:textId="77777777" w:rsidR="00884A61" w:rsidRDefault="00884A6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6316F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14:paraId="6E3FE68D" w14:textId="77777777" w:rsidR="00F218AD" w:rsidRDefault="00F218AD">
    <w:pPr>
      <w:pStyle w:val="Footer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96D95C" w14:textId="77777777" w:rsidR="00F218AD" w:rsidRDefault="003126E6" w:rsidP="003126E6">
    <w:pPr>
      <w:pStyle w:val="Footer"/>
      <w:rPr>
        <w:color w:val="000000"/>
        <w:sz w:val="17"/>
      </w:rPr>
    </w:pPr>
    <w:bookmarkStart w:id="4" w:name="TITUS5FooterFirstPage"/>
    <w:r>
      <w:rPr>
        <w:color w:val="000000"/>
        <w:sz w:val="17"/>
      </w:rPr>
      <w:t xml:space="preserve">  </w:t>
    </w:r>
  </w:p>
  <w:bookmarkEnd w:id="4"/>
  <w:p w14:paraId="471D89B8" w14:textId="77777777" w:rsidR="00F218AD" w:rsidRDefault="00F218AD" w:rsidP="00F218A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273C54" w14:textId="77777777" w:rsidR="00096D73" w:rsidRDefault="00096D73">
      <w:r>
        <w:separator/>
      </w:r>
    </w:p>
  </w:footnote>
  <w:footnote w:type="continuationSeparator" w:id="0">
    <w:p w14:paraId="0937CA90" w14:textId="77777777" w:rsidR="00096D73" w:rsidRDefault="00096D73">
      <w:r>
        <w:separator/>
      </w:r>
    </w:p>
    <w:p w14:paraId="3C62AFA2" w14:textId="77777777" w:rsidR="00096D73" w:rsidRDefault="00096D73">
      <w:pPr>
        <w:pStyle w:val="Footer"/>
        <w:spacing w:after="60"/>
        <w:rPr>
          <w:sz w:val="18"/>
        </w:rPr>
      </w:pPr>
      <w:r>
        <w:rPr>
          <w:sz w:val="18"/>
        </w:rPr>
        <w:t>[Suite de la note de la page précédente]</w:t>
      </w:r>
    </w:p>
  </w:footnote>
  <w:footnote w:type="continuationNotice" w:id="1">
    <w:p w14:paraId="4FD041F2" w14:textId="77777777" w:rsidR="00096D73" w:rsidRDefault="00096D73">
      <w:pPr>
        <w:spacing w:before="60"/>
        <w:jc w:val="right"/>
        <w:rPr>
          <w:sz w:val="18"/>
        </w:rPr>
      </w:pPr>
      <w:r>
        <w:rPr>
          <w:sz w:val="18"/>
        </w:rPr>
        <w:t>[Suite de la note page suivante]</w:t>
      </w:r>
    </w:p>
  </w:footnote>
  <w:footnote w:id="2">
    <w:p w14:paraId="0362EC28" w14:textId="77777777" w:rsidR="00314024" w:rsidRPr="00A53D6A" w:rsidRDefault="00314024" w:rsidP="00EA14A6">
      <w:pPr>
        <w:pStyle w:val="FootnoteText"/>
        <w:ind w:left="0" w:firstLine="0"/>
        <w:rPr>
          <w:sz w:val="20"/>
          <w:lang w:val="es-419"/>
        </w:rPr>
      </w:pPr>
      <w:r w:rsidRPr="00A53D6A">
        <w:rPr>
          <w:rStyle w:val="FootnoteReference"/>
          <w:sz w:val="20"/>
          <w:lang w:val="es-419"/>
        </w:rPr>
        <w:footnoteRef/>
      </w:r>
      <w:r w:rsidR="00D162E5">
        <w:rPr>
          <w:sz w:val="20"/>
          <w:lang w:val="es-419"/>
        </w:rPr>
        <w:t xml:space="preserve"> </w:t>
      </w:r>
      <w:r w:rsidR="00D162E5">
        <w:rPr>
          <w:sz w:val="20"/>
          <w:lang w:val="es-419"/>
        </w:rPr>
        <w:tab/>
        <w:t xml:space="preserve">En virtud de la Regla </w:t>
      </w:r>
      <w:r w:rsidR="00D162E5" w:rsidRPr="00D162E5">
        <w:rPr>
          <w:iCs/>
          <w:sz w:val="20"/>
          <w:lang w:val="es-419"/>
        </w:rPr>
        <w:t>16.</w:t>
      </w:r>
      <w:r w:rsidR="00BE173F">
        <w:rPr>
          <w:iCs/>
          <w:sz w:val="20"/>
          <w:lang w:val="es-419"/>
        </w:rPr>
        <w:t>2</w:t>
      </w:r>
      <w:r w:rsidRPr="00A53D6A">
        <w:rPr>
          <w:sz w:val="20"/>
          <w:lang w:val="es-419"/>
        </w:rPr>
        <w:t xml:space="preserve"> del Reglamento Común del Arreglo de Lisboa y del Acta de Ginebra del Arreglo de Lisboa (Reglamento Común).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51D9AA" w14:textId="77777777" w:rsidR="005E6706" w:rsidRDefault="005E6706" w:rsidP="003126E6">
    <w:pPr>
      <w:pStyle w:val="Header"/>
      <w:jc w:val="right"/>
      <w:rPr>
        <w:color w:val="000000"/>
        <w:sz w:val="17"/>
      </w:rPr>
    </w:pPr>
    <w:r>
      <w:rPr>
        <w:color w:val="000000"/>
        <w:sz w:val="17"/>
      </w:rPr>
      <w:t xml:space="preserve"> </w:t>
    </w:r>
  </w:p>
  <w:p w14:paraId="6518139D" w14:textId="77777777" w:rsidR="005E6706" w:rsidRDefault="005E6706" w:rsidP="00F218A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E8909E" w14:textId="77777777" w:rsidR="005E6706" w:rsidRDefault="005E6706" w:rsidP="003126E6">
    <w:pPr>
      <w:pStyle w:val="Header"/>
      <w:jc w:val="right"/>
      <w:rPr>
        <w:color w:val="000000"/>
        <w:sz w:val="17"/>
      </w:rPr>
    </w:pPr>
    <w:r>
      <w:rPr>
        <w:color w:val="000000"/>
        <w:sz w:val="17"/>
      </w:rPr>
      <w:t xml:space="preserve"> </w:t>
    </w:r>
  </w:p>
  <w:p w14:paraId="3600D5D1" w14:textId="77777777" w:rsidR="005E6706" w:rsidRDefault="005E670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102312" w14:textId="77777777" w:rsidR="005E6706" w:rsidRDefault="005E6706" w:rsidP="003126E6">
    <w:pPr>
      <w:pStyle w:val="Header"/>
      <w:jc w:val="right"/>
      <w:rPr>
        <w:color w:val="000000"/>
        <w:sz w:val="17"/>
      </w:rPr>
    </w:pPr>
    <w:r>
      <w:rPr>
        <w:color w:val="000000"/>
        <w:sz w:val="17"/>
      </w:rPr>
      <w:t xml:space="preserve"> </w:t>
    </w:r>
  </w:p>
  <w:p w14:paraId="091E6300" w14:textId="77777777" w:rsidR="005E6706" w:rsidRDefault="005E6706" w:rsidP="00F218AD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A24637" w14:textId="77777777" w:rsidR="00340051" w:rsidRDefault="00340051" w:rsidP="003126E6">
    <w:pPr>
      <w:pStyle w:val="Header"/>
      <w:jc w:val="right"/>
      <w:rPr>
        <w:color w:val="000000"/>
        <w:sz w:val="17"/>
      </w:rPr>
    </w:pPr>
    <w:r>
      <w:rPr>
        <w:color w:val="000000"/>
        <w:sz w:val="17"/>
      </w:rPr>
      <w:t xml:space="preserve"> </w:t>
    </w:r>
  </w:p>
  <w:p w14:paraId="5B6C7E1A" w14:textId="77777777" w:rsidR="00340051" w:rsidRDefault="00340051" w:rsidP="00F218AD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2F0E05" w14:textId="77777777" w:rsidR="00340051" w:rsidRDefault="00340051" w:rsidP="003126E6">
    <w:pPr>
      <w:pStyle w:val="Header"/>
      <w:jc w:val="right"/>
      <w:rPr>
        <w:color w:val="000000"/>
        <w:sz w:val="17"/>
      </w:rPr>
    </w:pPr>
    <w:r>
      <w:rPr>
        <w:color w:val="000000"/>
        <w:sz w:val="17"/>
      </w:rPr>
      <w:t xml:space="preserve"> </w:t>
    </w:r>
  </w:p>
  <w:p w14:paraId="3839A3F8" w14:textId="77777777" w:rsidR="00340051" w:rsidRDefault="00340051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3F4A0" w14:textId="77777777" w:rsidR="00340051" w:rsidRDefault="00340051" w:rsidP="003126E6">
    <w:pPr>
      <w:pStyle w:val="Header"/>
      <w:jc w:val="right"/>
      <w:rPr>
        <w:color w:val="000000"/>
        <w:sz w:val="17"/>
      </w:rPr>
    </w:pPr>
    <w:r>
      <w:rPr>
        <w:color w:val="000000"/>
        <w:sz w:val="17"/>
      </w:rPr>
      <w:t xml:space="preserve"> </w:t>
    </w:r>
  </w:p>
  <w:p w14:paraId="3ADC3F8B" w14:textId="77777777" w:rsidR="00340051" w:rsidRDefault="00340051" w:rsidP="00F218AD">
    <w:pPr>
      <w:pStyle w:val="Head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A79C47" w14:textId="77777777" w:rsidR="00F218AD" w:rsidRDefault="003126E6" w:rsidP="003126E6">
    <w:pPr>
      <w:pStyle w:val="Header"/>
      <w:jc w:val="right"/>
      <w:rPr>
        <w:color w:val="000000"/>
        <w:sz w:val="17"/>
      </w:rPr>
    </w:pPr>
    <w:bookmarkStart w:id="0" w:name="TITUS5HeaderEvenPages"/>
    <w:r>
      <w:rPr>
        <w:color w:val="000000"/>
        <w:sz w:val="17"/>
      </w:rPr>
      <w:t xml:space="preserve"> </w:t>
    </w:r>
  </w:p>
  <w:bookmarkEnd w:id="0"/>
  <w:p w14:paraId="2C22FACE" w14:textId="77777777" w:rsidR="00F218AD" w:rsidRDefault="00F218AD" w:rsidP="00F218AD">
    <w:pPr>
      <w:pStyle w:val="Head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225167" w14:textId="77777777" w:rsidR="00F218AD" w:rsidRDefault="003126E6" w:rsidP="003126E6">
    <w:pPr>
      <w:pStyle w:val="Header"/>
      <w:jc w:val="right"/>
      <w:rPr>
        <w:color w:val="000000"/>
        <w:sz w:val="17"/>
      </w:rPr>
    </w:pPr>
    <w:bookmarkStart w:id="1" w:name="TITUS5HeaderPrimary"/>
    <w:r>
      <w:rPr>
        <w:color w:val="000000"/>
        <w:sz w:val="17"/>
      </w:rPr>
      <w:t xml:space="preserve"> </w:t>
    </w:r>
  </w:p>
  <w:bookmarkEnd w:id="1"/>
  <w:p w14:paraId="0699CD0A" w14:textId="77777777" w:rsidR="00F218AD" w:rsidRDefault="00F218AD">
    <w:pPr>
      <w:pStyle w:val="Header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D66336" w14:textId="77777777" w:rsidR="00F218AD" w:rsidRDefault="003126E6" w:rsidP="003126E6">
    <w:pPr>
      <w:pStyle w:val="Header"/>
      <w:jc w:val="right"/>
      <w:rPr>
        <w:color w:val="000000"/>
        <w:sz w:val="17"/>
      </w:rPr>
    </w:pPr>
    <w:bookmarkStart w:id="3" w:name="TITUS5HeaderFirstPage"/>
    <w:r>
      <w:rPr>
        <w:color w:val="000000"/>
        <w:sz w:val="17"/>
      </w:rPr>
      <w:t xml:space="preserve"> </w:t>
    </w:r>
  </w:p>
  <w:bookmarkEnd w:id="3"/>
  <w:p w14:paraId="6DA8ECE0" w14:textId="77777777" w:rsidR="00F218AD" w:rsidRDefault="00F218AD" w:rsidP="00F218A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2AE371B"/>
    <w:multiLevelType w:val="hybridMultilevel"/>
    <w:tmpl w:val="AFF4D89A"/>
    <w:lvl w:ilvl="0" w:tplc="D6D2C72E">
      <w:start w:val="13"/>
      <w:numFmt w:val="bullet"/>
      <w:lvlText w:val="-"/>
      <w:lvlJc w:val="left"/>
      <w:pPr>
        <w:ind w:left="5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80" w:hanging="360"/>
      </w:pPr>
      <w:rPr>
        <w:rFonts w:ascii="Wingdings" w:hAnsi="Wingdings" w:hint="default"/>
      </w:rPr>
    </w:lvl>
  </w:abstractNum>
  <w:abstractNum w:abstractNumId="1" w15:restartNumberingAfterBreak="0">
    <w:nsid w:val="544C3C20"/>
    <w:multiLevelType w:val="hybridMultilevel"/>
    <w:tmpl w:val="D3C276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CEA12C3"/>
    <w:multiLevelType w:val="hybridMultilevel"/>
    <w:tmpl w:val="FC980BB4"/>
    <w:lvl w:ilvl="0" w:tplc="DD42D42E">
      <w:start w:val="1"/>
      <w:numFmt w:val="bullet"/>
      <w:lvlText w:val="-"/>
      <w:lvlJc w:val="left"/>
      <w:pPr>
        <w:ind w:left="36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019772283">
    <w:abstractNumId w:val="1"/>
  </w:num>
  <w:num w:numId="2" w16cid:durableId="473524483">
    <w:abstractNumId w:val="0"/>
  </w:num>
  <w:num w:numId="3" w16cid:durableId="184100142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embedTrueTypeFonts/>
  <w:hideSpellingErrors/>
  <w:hideGrammaticalError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2529">
      <v:textbox inset="5.1pt,5.1pt,5.1pt,5.1pt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SourceLng" w:val="eng"/>
    <w:docVar w:name="TargetLng" w:val="spa"/>
    <w:docVar w:name="TermBases" w:val="WIPOLDTERM"/>
    <w:docVar w:name="TermBaseURL" w:val="empty"/>
    <w:docVar w:name="TextBases" w:val="Team Server TMs\Spanish|TextBase TMs\WorkspaceSTS\Brands, Designs &amp; DN\Arb_Med_Center|TextBase TMs\WorkspaceSTS\Brands, Designs &amp; DN\H Instruments|TextBase TMs\WorkspaceSTS\Brands, Designs &amp; DN\Hague|TextBase TMs\WorkspaceSTS\Brands, Designs &amp; DN\L Instruments|TextBase TMs\WorkspaceSTS\Brands, Designs &amp; DN\Lisbon|TextBase TMs\WorkspaceSTS\Brands, Designs &amp; DN\T Instruments|TextBase TMs\WorkspaceSTS\Brands, Designs &amp; DN\Trademarks|TextBase TMs\WorkspaceSTS\Administration &amp; Finance\Current Budget|TextBase TMs\WorkspaceSTS\Administration &amp; Finance\FAB Instruments|TextBase TMs\WorkspaceSTS\Administration &amp; Finance\FAB Main|TextBase TMs\WorkspaceSTS\Administration &amp; Finance\FStatements|TextBase TMs\WorkspaceSTS\Administration &amp; Finance\UN Staff Rules|TextBase TMs\WorkspaceSTS\Administration &amp; Finance\WIPO Staff Rules|TextBase TMs\WorkspaceSTS\Brands, Designs &amp; DN\Arb_Med_Center|TextBase TMs\WorkspaceSTS\Brands, Designs &amp; DN\H Instruments|TextBase TMs\WorkspaceSTS\Brands, Designs &amp; DN\Hague|TextBase TMs\WorkspaceSTS\Brands, Designs &amp; DN\L Instruments|TextBase TMs\WorkspaceSTS\Brands, Designs &amp; DN\Lisbon|TextBase TMs\WorkspaceSTS\Brands, Designs &amp; DN\T Instruments|TextBase TMs\WorkspaceSTS\Brands, Designs &amp; DN\Trademarks|TextBase TMs\WorkspaceSTS\Copyright\C Instruments|TextBase TMs\WorkspaceSTS\Copyright\Copyright|TextBase TMs\WorkspaceSTS\Development\Dev_Agenda|TextBase TMs\WorkspaceSTS\GRTKF\GRTKF|TextBase TMs\WorkspaceSTS\Outreach\Economist|TextBase TMs\WorkspaceSTS\Outreach\IP Advantage|TextBase TMs\WorkspaceSTS\Outreach\POW Main|TextBase TMs\WorkspaceSTS\Patents &amp; Innovation\P Instruments|TextBase TMs\WorkspaceSTS\Patents &amp; Innovation\Patents Main|TextBase TMs\WorkspaceSTS\Treaties &amp; Laws\WIPO Lex"/>
    <w:docVar w:name="TextBaseURL" w:val="empty"/>
    <w:docVar w:name="UILng" w:val="en"/>
  </w:docVars>
  <w:rsids>
    <w:rsidRoot w:val="00BE24EF"/>
    <w:rsid w:val="000002C8"/>
    <w:rsid w:val="00001CA3"/>
    <w:rsid w:val="00003107"/>
    <w:rsid w:val="0000656C"/>
    <w:rsid w:val="00013EEA"/>
    <w:rsid w:val="000276AB"/>
    <w:rsid w:val="0003303C"/>
    <w:rsid w:val="00034C4D"/>
    <w:rsid w:val="00046A70"/>
    <w:rsid w:val="00050C30"/>
    <w:rsid w:val="00057E3B"/>
    <w:rsid w:val="0007379D"/>
    <w:rsid w:val="000845A0"/>
    <w:rsid w:val="000870F3"/>
    <w:rsid w:val="000968F9"/>
    <w:rsid w:val="00096D73"/>
    <w:rsid w:val="00097175"/>
    <w:rsid w:val="000A421E"/>
    <w:rsid w:val="000B34BC"/>
    <w:rsid w:val="000D7ECF"/>
    <w:rsid w:val="000E4A7C"/>
    <w:rsid w:val="000E65E3"/>
    <w:rsid w:val="00111D65"/>
    <w:rsid w:val="00115C6B"/>
    <w:rsid w:val="0012637C"/>
    <w:rsid w:val="00130F60"/>
    <w:rsid w:val="00132694"/>
    <w:rsid w:val="0015167C"/>
    <w:rsid w:val="001607D6"/>
    <w:rsid w:val="00162C8D"/>
    <w:rsid w:val="0016316F"/>
    <w:rsid w:val="00164FEA"/>
    <w:rsid w:val="00175054"/>
    <w:rsid w:val="00183170"/>
    <w:rsid w:val="00184935"/>
    <w:rsid w:val="00194572"/>
    <w:rsid w:val="001956B0"/>
    <w:rsid w:val="001970E4"/>
    <w:rsid w:val="001A23E4"/>
    <w:rsid w:val="001B5B28"/>
    <w:rsid w:val="001C2640"/>
    <w:rsid w:val="001C41E4"/>
    <w:rsid w:val="001C4981"/>
    <w:rsid w:val="001E5546"/>
    <w:rsid w:val="001F3AD5"/>
    <w:rsid w:val="001F5955"/>
    <w:rsid w:val="001F6A03"/>
    <w:rsid w:val="00202E07"/>
    <w:rsid w:val="0020752C"/>
    <w:rsid w:val="002130CA"/>
    <w:rsid w:val="0022100C"/>
    <w:rsid w:val="002334BE"/>
    <w:rsid w:val="002406C6"/>
    <w:rsid w:val="00241DD8"/>
    <w:rsid w:val="00242127"/>
    <w:rsid w:val="00243113"/>
    <w:rsid w:val="00245697"/>
    <w:rsid w:val="002512C6"/>
    <w:rsid w:val="00260638"/>
    <w:rsid w:val="00261024"/>
    <w:rsid w:val="00267A18"/>
    <w:rsid w:val="00281456"/>
    <w:rsid w:val="00285244"/>
    <w:rsid w:val="0029003D"/>
    <w:rsid w:val="00296E52"/>
    <w:rsid w:val="002A16C5"/>
    <w:rsid w:val="002A50BB"/>
    <w:rsid w:val="002A54D5"/>
    <w:rsid w:val="002C72B5"/>
    <w:rsid w:val="002D1B9D"/>
    <w:rsid w:val="002D3889"/>
    <w:rsid w:val="002E0566"/>
    <w:rsid w:val="002E3D9C"/>
    <w:rsid w:val="002E3EE6"/>
    <w:rsid w:val="00304F58"/>
    <w:rsid w:val="00310494"/>
    <w:rsid w:val="003126E6"/>
    <w:rsid w:val="00314024"/>
    <w:rsid w:val="00320C65"/>
    <w:rsid w:val="003244AE"/>
    <w:rsid w:val="00336F3C"/>
    <w:rsid w:val="00340051"/>
    <w:rsid w:val="00341948"/>
    <w:rsid w:val="00346910"/>
    <w:rsid w:val="00357D6D"/>
    <w:rsid w:val="003619EE"/>
    <w:rsid w:val="00361F91"/>
    <w:rsid w:val="003712A3"/>
    <w:rsid w:val="00373CB8"/>
    <w:rsid w:val="00397DDA"/>
    <w:rsid w:val="003A0559"/>
    <w:rsid w:val="003A2730"/>
    <w:rsid w:val="003A5BDF"/>
    <w:rsid w:val="003C14B7"/>
    <w:rsid w:val="003C2E46"/>
    <w:rsid w:val="003D10BF"/>
    <w:rsid w:val="003D207D"/>
    <w:rsid w:val="003D2EF5"/>
    <w:rsid w:val="003E50C2"/>
    <w:rsid w:val="003F184F"/>
    <w:rsid w:val="003F231B"/>
    <w:rsid w:val="003F3E9D"/>
    <w:rsid w:val="00400CAF"/>
    <w:rsid w:val="004035C8"/>
    <w:rsid w:val="00417386"/>
    <w:rsid w:val="004219D8"/>
    <w:rsid w:val="00422A01"/>
    <w:rsid w:val="00430FF3"/>
    <w:rsid w:val="004425A9"/>
    <w:rsid w:val="0044365C"/>
    <w:rsid w:val="00443932"/>
    <w:rsid w:val="00451F39"/>
    <w:rsid w:val="00453426"/>
    <w:rsid w:val="00460380"/>
    <w:rsid w:val="00463AFF"/>
    <w:rsid w:val="004807CC"/>
    <w:rsid w:val="0048388D"/>
    <w:rsid w:val="00485136"/>
    <w:rsid w:val="00486CE4"/>
    <w:rsid w:val="004967D9"/>
    <w:rsid w:val="004972E8"/>
    <w:rsid w:val="004A2D8D"/>
    <w:rsid w:val="004A345A"/>
    <w:rsid w:val="004A6FFE"/>
    <w:rsid w:val="004A7BB9"/>
    <w:rsid w:val="004B196C"/>
    <w:rsid w:val="004C1EA8"/>
    <w:rsid w:val="004C4253"/>
    <w:rsid w:val="004C466A"/>
    <w:rsid w:val="004C4A61"/>
    <w:rsid w:val="004D6DED"/>
    <w:rsid w:val="004F7CD5"/>
    <w:rsid w:val="00500DF0"/>
    <w:rsid w:val="005013A0"/>
    <w:rsid w:val="00501F79"/>
    <w:rsid w:val="00504042"/>
    <w:rsid w:val="00512848"/>
    <w:rsid w:val="00513E3D"/>
    <w:rsid w:val="00526487"/>
    <w:rsid w:val="0053647A"/>
    <w:rsid w:val="005500B3"/>
    <w:rsid w:val="00550B41"/>
    <w:rsid w:val="005514CE"/>
    <w:rsid w:val="00552DAA"/>
    <w:rsid w:val="00556A8A"/>
    <w:rsid w:val="00565D91"/>
    <w:rsid w:val="00566EFD"/>
    <w:rsid w:val="00572669"/>
    <w:rsid w:val="005804B0"/>
    <w:rsid w:val="005835C9"/>
    <w:rsid w:val="0058544E"/>
    <w:rsid w:val="005855E7"/>
    <w:rsid w:val="00587399"/>
    <w:rsid w:val="0059165E"/>
    <w:rsid w:val="00591B20"/>
    <w:rsid w:val="0059668F"/>
    <w:rsid w:val="005B2AFE"/>
    <w:rsid w:val="005B3C62"/>
    <w:rsid w:val="005B56ED"/>
    <w:rsid w:val="005C07E9"/>
    <w:rsid w:val="005D564A"/>
    <w:rsid w:val="005D5F58"/>
    <w:rsid w:val="005E0D80"/>
    <w:rsid w:val="005E38D4"/>
    <w:rsid w:val="005E555A"/>
    <w:rsid w:val="005E6706"/>
    <w:rsid w:val="005F4461"/>
    <w:rsid w:val="005F7A50"/>
    <w:rsid w:val="00600612"/>
    <w:rsid w:val="00603F36"/>
    <w:rsid w:val="0060506B"/>
    <w:rsid w:val="00605D90"/>
    <w:rsid w:val="00605E97"/>
    <w:rsid w:val="00610300"/>
    <w:rsid w:val="006150E5"/>
    <w:rsid w:val="00617E8D"/>
    <w:rsid w:val="00646F39"/>
    <w:rsid w:val="00654ECC"/>
    <w:rsid w:val="00657623"/>
    <w:rsid w:val="00661B26"/>
    <w:rsid w:val="00665DB4"/>
    <w:rsid w:val="006726F1"/>
    <w:rsid w:val="0068525A"/>
    <w:rsid w:val="006855B6"/>
    <w:rsid w:val="006920DE"/>
    <w:rsid w:val="006A10C4"/>
    <w:rsid w:val="006A2CDC"/>
    <w:rsid w:val="006C1ADB"/>
    <w:rsid w:val="006C232B"/>
    <w:rsid w:val="006C5FDE"/>
    <w:rsid w:val="006C695F"/>
    <w:rsid w:val="006F0024"/>
    <w:rsid w:val="006F0E91"/>
    <w:rsid w:val="006F6620"/>
    <w:rsid w:val="006F7410"/>
    <w:rsid w:val="007022B6"/>
    <w:rsid w:val="00702D87"/>
    <w:rsid w:val="0071423B"/>
    <w:rsid w:val="00722C56"/>
    <w:rsid w:val="00724299"/>
    <w:rsid w:val="00730780"/>
    <w:rsid w:val="00731798"/>
    <w:rsid w:val="00736FF5"/>
    <w:rsid w:val="00740817"/>
    <w:rsid w:val="00750126"/>
    <w:rsid w:val="00770CD0"/>
    <w:rsid w:val="0077213E"/>
    <w:rsid w:val="00773AD0"/>
    <w:rsid w:val="007910C4"/>
    <w:rsid w:val="0079304C"/>
    <w:rsid w:val="007B27B9"/>
    <w:rsid w:val="007B58FC"/>
    <w:rsid w:val="007C2BFE"/>
    <w:rsid w:val="007C7196"/>
    <w:rsid w:val="007E34A1"/>
    <w:rsid w:val="007F10AE"/>
    <w:rsid w:val="007F3610"/>
    <w:rsid w:val="008067D6"/>
    <w:rsid w:val="00807B5F"/>
    <w:rsid w:val="0081287A"/>
    <w:rsid w:val="0082106D"/>
    <w:rsid w:val="00823F06"/>
    <w:rsid w:val="00824A54"/>
    <w:rsid w:val="00834FE8"/>
    <w:rsid w:val="008363AC"/>
    <w:rsid w:val="00837B39"/>
    <w:rsid w:val="00843CB8"/>
    <w:rsid w:val="008446EB"/>
    <w:rsid w:val="00846472"/>
    <w:rsid w:val="00850F40"/>
    <w:rsid w:val="00853456"/>
    <w:rsid w:val="00861B9E"/>
    <w:rsid w:val="0086266E"/>
    <w:rsid w:val="00864A88"/>
    <w:rsid w:val="008719F2"/>
    <w:rsid w:val="00882579"/>
    <w:rsid w:val="00884A61"/>
    <w:rsid w:val="00893C36"/>
    <w:rsid w:val="00896305"/>
    <w:rsid w:val="0089711F"/>
    <w:rsid w:val="008B7FC0"/>
    <w:rsid w:val="008D27DE"/>
    <w:rsid w:val="008D6508"/>
    <w:rsid w:val="008D6F46"/>
    <w:rsid w:val="008E4B2A"/>
    <w:rsid w:val="008F31E7"/>
    <w:rsid w:val="008F522C"/>
    <w:rsid w:val="008F6639"/>
    <w:rsid w:val="00901AC0"/>
    <w:rsid w:val="00901AE2"/>
    <w:rsid w:val="00910551"/>
    <w:rsid w:val="00911E2F"/>
    <w:rsid w:val="00913720"/>
    <w:rsid w:val="009307ED"/>
    <w:rsid w:val="0094168C"/>
    <w:rsid w:val="00950ABE"/>
    <w:rsid w:val="009736AB"/>
    <w:rsid w:val="009844FE"/>
    <w:rsid w:val="0099139B"/>
    <w:rsid w:val="00995AC9"/>
    <w:rsid w:val="009A60EB"/>
    <w:rsid w:val="009A61D5"/>
    <w:rsid w:val="009B0168"/>
    <w:rsid w:val="009B335A"/>
    <w:rsid w:val="009B59E7"/>
    <w:rsid w:val="009C3EF8"/>
    <w:rsid w:val="009C6358"/>
    <w:rsid w:val="009C646A"/>
    <w:rsid w:val="009D6300"/>
    <w:rsid w:val="009F0933"/>
    <w:rsid w:val="009F2CB5"/>
    <w:rsid w:val="00A01B93"/>
    <w:rsid w:val="00A112CD"/>
    <w:rsid w:val="00A11A42"/>
    <w:rsid w:val="00A31F42"/>
    <w:rsid w:val="00A32254"/>
    <w:rsid w:val="00A32946"/>
    <w:rsid w:val="00A344A8"/>
    <w:rsid w:val="00A365C7"/>
    <w:rsid w:val="00A37F5A"/>
    <w:rsid w:val="00A4466B"/>
    <w:rsid w:val="00A4588E"/>
    <w:rsid w:val="00A53D6A"/>
    <w:rsid w:val="00A54668"/>
    <w:rsid w:val="00A54774"/>
    <w:rsid w:val="00A758EB"/>
    <w:rsid w:val="00A818AB"/>
    <w:rsid w:val="00A83BFA"/>
    <w:rsid w:val="00A94D72"/>
    <w:rsid w:val="00A95846"/>
    <w:rsid w:val="00A970F6"/>
    <w:rsid w:val="00AA0D5A"/>
    <w:rsid w:val="00AA3A19"/>
    <w:rsid w:val="00AA5833"/>
    <w:rsid w:val="00AB0559"/>
    <w:rsid w:val="00AB0D54"/>
    <w:rsid w:val="00AC3632"/>
    <w:rsid w:val="00AD1114"/>
    <w:rsid w:val="00AD6E11"/>
    <w:rsid w:val="00AF421A"/>
    <w:rsid w:val="00AF4B55"/>
    <w:rsid w:val="00B02221"/>
    <w:rsid w:val="00B122AC"/>
    <w:rsid w:val="00B36876"/>
    <w:rsid w:val="00B50E89"/>
    <w:rsid w:val="00B51153"/>
    <w:rsid w:val="00B54B77"/>
    <w:rsid w:val="00B83498"/>
    <w:rsid w:val="00B94AB6"/>
    <w:rsid w:val="00B95980"/>
    <w:rsid w:val="00BA0AAC"/>
    <w:rsid w:val="00BA65E7"/>
    <w:rsid w:val="00BB0F81"/>
    <w:rsid w:val="00BC2DCC"/>
    <w:rsid w:val="00BD6FCC"/>
    <w:rsid w:val="00BE173F"/>
    <w:rsid w:val="00BE24EF"/>
    <w:rsid w:val="00BE451F"/>
    <w:rsid w:val="00C065CD"/>
    <w:rsid w:val="00C11D7E"/>
    <w:rsid w:val="00C206A8"/>
    <w:rsid w:val="00C21776"/>
    <w:rsid w:val="00C2455B"/>
    <w:rsid w:val="00C27A91"/>
    <w:rsid w:val="00C42C8E"/>
    <w:rsid w:val="00C44C37"/>
    <w:rsid w:val="00C505B2"/>
    <w:rsid w:val="00C52B50"/>
    <w:rsid w:val="00C75E5B"/>
    <w:rsid w:val="00C8117C"/>
    <w:rsid w:val="00C818FB"/>
    <w:rsid w:val="00C82A2C"/>
    <w:rsid w:val="00C93B0B"/>
    <w:rsid w:val="00CA1DC9"/>
    <w:rsid w:val="00CA545F"/>
    <w:rsid w:val="00CB5D0F"/>
    <w:rsid w:val="00CB6684"/>
    <w:rsid w:val="00CC1530"/>
    <w:rsid w:val="00CC27EB"/>
    <w:rsid w:val="00CC3F2D"/>
    <w:rsid w:val="00CD00CC"/>
    <w:rsid w:val="00CD2ADA"/>
    <w:rsid w:val="00CD5B48"/>
    <w:rsid w:val="00CD6555"/>
    <w:rsid w:val="00CE0BBA"/>
    <w:rsid w:val="00CE11B4"/>
    <w:rsid w:val="00CF23F4"/>
    <w:rsid w:val="00CF2854"/>
    <w:rsid w:val="00CF4396"/>
    <w:rsid w:val="00D03E1D"/>
    <w:rsid w:val="00D162E5"/>
    <w:rsid w:val="00D20A20"/>
    <w:rsid w:val="00D32C53"/>
    <w:rsid w:val="00D40AC1"/>
    <w:rsid w:val="00D60D8D"/>
    <w:rsid w:val="00D62EBE"/>
    <w:rsid w:val="00D63388"/>
    <w:rsid w:val="00D64880"/>
    <w:rsid w:val="00D700A0"/>
    <w:rsid w:val="00D80CC5"/>
    <w:rsid w:val="00D81143"/>
    <w:rsid w:val="00D861DB"/>
    <w:rsid w:val="00D874DA"/>
    <w:rsid w:val="00DA33B9"/>
    <w:rsid w:val="00DB1FCD"/>
    <w:rsid w:val="00DC5067"/>
    <w:rsid w:val="00DC6B8E"/>
    <w:rsid w:val="00DD0862"/>
    <w:rsid w:val="00DD4108"/>
    <w:rsid w:val="00DD488B"/>
    <w:rsid w:val="00DE16FC"/>
    <w:rsid w:val="00DE5B5F"/>
    <w:rsid w:val="00DE6658"/>
    <w:rsid w:val="00DF19A0"/>
    <w:rsid w:val="00DF733E"/>
    <w:rsid w:val="00E0627A"/>
    <w:rsid w:val="00E12AEF"/>
    <w:rsid w:val="00E13A6F"/>
    <w:rsid w:val="00E17539"/>
    <w:rsid w:val="00E20BBB"/>
    <w:rsid w:val="00E20F55"/>
    <w:rsid w:val="00E2664E"/>
    <w:rsid w:val="00E36473"/>
    <w:rsid w:val="00E37101"/>
    <w:rsid w:val="00E43435"/>
    <w:rsid w:val="00E45E3E"/>
    <w:rsid w:val="00E63123"/>
    <w:rsid w:val="00E76E73"/>
    <w:rsid w:val="00E8346C"/>
    <w:rsid w:val="00E84AB3"/>
    <w:rsid w:val="00E96495"/>
    <w:rsid w:val="00E96ADE"/>
    <w:rsid w:val="00E97E82"/>
    <w:rsid w:val="00EA14A6"/>
    <w:rsid w:val="00EB03B3"/>
    <w:rsid w:val="00EB731C"/>
    <w:rsid w:val="00ED3875"/>
    <w:rsid w:val="00EE12D2"/>
    <w:rsid w:val="00EF14DC"/>
    <w:rsid w:val="00EF681F"/>
    <w:rsid w:val="00F01466"/>
    <w:rsid w:val="00F05B23"/>
    <w:rsid w:val="00F10428"/>
    <w:rsid w:val="00F10D88"/>
    <w:rsid w:val="00F14E1D"/>
    <w:rsid w:val="00F16B19"/>
    <w:rsid w:val="00F218AD"/>
    <w:rsid w:val="00F26402"/>
    <w:rsid w:val="00F30981"/>
    <w:rsid w:val="00F34021"/>
    <w:rsid w:val="00F4596B"/>
    <w:rsid w:val="00F472A8"/>
    <w:rsid w:val="00F534A2"/>
    <w:rsid w:val="00F5478E"/>
    <w:rsid w:val="00F55449"/>
    <w:rsid w:val="00F56C03"/>
    <w:rsid w:val="00F57607"/>
    <w:rsid w:val="00F66ED0"/>
    <w:rsid w:val="00F70BE5"/>
    <w:rsid w:val="00F80B1D"/>
    <w:rsid w:val="00F82704"/>
    <w:rsid w:val="00FA3CF0"/>
    <w:rsid w:val="00FA6663"/>
    <w:rsid w:val="00FB214D"/>
    <w:rsid w:val="00FB4E85"/>
    <w:rsid w:val="00FB7833"/>
    <w:rsid w:val="00FC1403"/>
    <w:rsid w:val="00FC18B0"/>
    <w:rsid w:val="00FC42C5"/>
    <w:rsid w:val="00FD3137"/>
    <w:rsid w:val="00FD474F"/>
    <w:rsid w:val="00FE5307"/>
    <w:rsid w:val="00FF5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>
      <v:textbox inset="5.1pt,5.1pt,5.1pt,5.1pt"/>
    </o:shapedefaults>
    <o:shapelayout v:ext="edit">
      <o:idmap v:ext="edit" data="1"/>
    </o:shapelayout>
  </w:shapeDefaults>
  <w:decimalSymbol w:val="."/>
  <w:listSeparator w:val=","/>
  <w14:docId w14:val="2EA7A3E4"/>
  <w15:chartTrackingRefBased/>
  <w15:docId w15:val="{07BCE3DB-0DD5-4B35-8672-3FCB5EA81B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01F79"/>
    <w:rPr>
      <w:sz w:val="24"/>
      <w:lang w:val="fr-FR" w:eastAsia="zh-CN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caps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u w:val="single"/>
    </w:rPr>
  </w:style>
  <w:style w:type="paragraph" w:styleId="Heading3">
    <w:name w:val="heading 3"/>
    <w:basedOn w:val="Normal"/>
    <w:next w:val="Normal"/>
    <w:qFormat/>
    <w:pPr>
      <w:keepNext/>
      <w:outlineLvl w:val="2"/>
    </w:pPr>
  </w:style>
  <w:style w:type="paragraph" w:styleId="Heading4">
    <w:name w:val="heading 4"/>
    <w:basedOn w:val="Normal"/>
    <w:next w:val="Normal"/>
    <w:qFormat/>
    <w:pPr>
      <w:keepNext/>
      <w:outlineLvl w:val="3"/>
    </w:pPr>
  </w:style>
  <w:style w:type="paragraph" w:styleId="Heading5">
    <w:name w:val="heading 5"/>
    <w:basedOn w:val="Normal"/>
    <w:next w:val="Normal"/>
    <w:qFormat/>
    <w:pPr>
      <w:outlineLvl w:val="4"/>
    </w:pPr>
  </w:style>
  <w:style w:type="paragraph" w:styleId="Heading6">
    <w:name w:val="heading 6"/>
    <w:basedOn w:val="Normal"/>
    <w:next w:val="Normal"/>
    <w:qFormat/>
    <w:pPr>
      <w:outlineLvl w:val="5"/>
    </w:pPr>
  </w:style>
  <w:style w:type="paragraph" w:styleId="Heading9">
    <w:name w:val="heading 9"/>
    <w:basedOn w:val="Normal"/>
    <w:next w:val="Normal"/>
    <w:qFormat/>
    <w:pPr>
      <w:spacing w:before="240" w:after="60"/>
      <w:outlineLvl w:val="8"/>
    </w:pPr>
    <w:rPr>
      <w:rFonts w:ascii="Arial" w:hAnsi="Arial"/>
      <w:i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semiHidden/>
    <w:rPr>
      <w:sz w:val="22"/>
    </w:rPr>
  </w:style>
  <w:style w:type="paragraph" w:styleId="BodyText">
    <w:name w:val="Body Text"/>
    <w:basedOn w:val="Normal"/>
  </w:style>
  <w:style w:type="paragraph" w:styleId="BodyTextIndent">
    <w:name w:val="Body Text Indent"/>
    <w:basedOn w:val="Normal"/>
    <w:pPr>
      <w:ind w:left="567"/>
    </w:pPr>
  </w:style>
  <w:style w:type="paragraph" w:styleId="Closing">
    <w:name w:val="Closing"/>
    <w:basedOn w:val="Normal"/>
    <w:pPr>
      <w:ind w:left="4536"/>
      <w:jc w:val="center"/>
    </w:pPr>
  </w:style>
  <w:style w:type="paragraph" w:customStyle="1" w:styleId="Committee">
    <w:name w:val="Committee"/>
    <w:basedOn w:val="Normal"/>
    <w:pPr>
      <w:spacing w:after="300"/>
      <w:jc w:val="center"/>
    </w:pPr>
    <w:rPr>
      <w:rFonts w:ascii="Arial" w:hAnsi="Arial"/>
      <w:b/>
      <w:caps/>
      <w:kern w:val="28"/>
      <w:sz w:val="30"/>
    </w:rPr>
  </w:style>
  <w:style w:type="paragraph" w:customStyle="1" w:styleId="DecisionInvitingPara">
    <w:name w:val="Decision Inviting Para."/>
    <w:basedOn w:val="Normal"/>
    <w:pPr>
      <w:ind w:left="4536"/>
    </w:pPr>
    <w:rPr>
      <w:i/>
    </w:rPr>
  </w:style>
  <w:style w:type="character" w:styleId="EndnoteReference">
    <w:name w:val="endnote reference"/>
    <w:semiHidden/>
    <w:rPr>
      <w:vertAlign w:val="superscript"/>
    </w:rPr>
  </w:style>
  <w:style w:type="paragraph" w:customStyle="1" w:styleId="Endofdocument">
    <w:name w:val="End of document"/>
    <w:basedOn w:val="Normal"/>
    <w:pPr>
      <w:ind w:left="4536"/>
      <w:jc w:val="center"/>
    </w:pPr>
  </w:style>
  <w:style w:type="paragraph" w:styleId="EndnoteText">
    <w:name w:val="endnote text"/>
    <w:basedOn w:val="Normal"/>
    <w:semiHidden/>
    <w:pPr>
      <w:ind w:left="567" w:hanging="567"/>
    </w:pPr>
    <w:rPr>
      <w:sz w:val="22"/>
    </w:rPr>
  </w:style>
  <w:style w:type="paragraph" w:styleId="Footer">
    <w:name w:val="footer"/>
    <w:basedOn w:val="Normal"/>
    <w:link w:val="FooterChar"/>
    <w:uiPriority w:val="99"/>
    <w:pPr>
      <w:tabs>
        <w:tab w:val="center" w:pos="4536"/>
        <w:tab w:val="right" w:pos="9072"/>
      </w:tabs>
    </w:pPr>
  </w:style>
  <w:style w:type="character" w:styleId="FootnoteReference">
    <w:name w:val="footnote reference"/>
    <w:semiHidden/>
    <w:rPr>
      <w:vertAlign w:val="superscript"/>
    </w:rPr>
  </w:style>
  <w:style w:type="paragraph" w:styleId="FootnoteText">
    <w:name w:val="footnote text"/>
    <w:basedOn w:val="Normal"/>
    <w:link w:val="FootnoteTextChar"/>
    <w:semiHidden/>
    <w:pPr>
      <w:ind w:left="567" w:hanging="567"/>
    </w:pPr>
    <w:rPr>
      <w:sz w:val="22"/>
    </w:rPr>
  </w:style>
  <w:style w:type="paragraph" w:styleId="Header">
    <w:name w:val="header"/>
    <w:basedOn w:val="Normal"/>
    <w:pPr>
      <w:tabs>
        <w:tab w:val="center" w:pos="4536"/>
        <w:tab w:val="right" w:pos="9072"/>
      </w:tabs>
    </w:pPr>
  </w:style>
  <w:style w:type="paragraph" w:styleId="MacroText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  <w:lang w:eastAsia="zh-CN"/>
    </w:rPr>
  </w:style>
  <w:style w:type="paragraph" w:customStyle="1" w:styleId="Organizer">
    <w:name w:val="Organizer"/>
    <w:basedOn w:val="Normal"/>
    <w:pPr>
      <w:spacing w:after="600"/>
      <w:ind w:left="-992" w:right="-992"/>
      <w:jc w:val="center"/>
    </w:pPr>
    <w:rPr>
      <w:rFonts w:ascii="Arial" w:hAnsi="Arial"/>
      <w:b/>
      <w:caps/>
      <w:kern w:val="26"/>
      <w:sz w:val="26"/>
    </w:rPr>
  </w:style>
  <w:style w:type="paragraph" w:customStyle="1" w:styleId="preparedby">
    <w:name w:val="prepared by"/>
    <w:basedOn w:val="Normal"/>
    <w:pPr>
      <w:spacing w:before="600" w:after="600"/>
      <w:jc w:val="center"/>
    </w:pPr>
    <w:rPr>
      <w:i/>
    </w:rPr>
  </w:style>
  <w:style w:type="paragraph" w:customStyle="1" w:styleId="Session">
    <w:name w:val="Session"/>
    <w:basedOn w:val="Normal"/>
    <w:pPr>
      <w:spacing w:before="60"/>
      <w:jc w:val="center"/>
    </w:pPr>
    <w:rPr>
      <w:rFonts w:ascii="Arial" w:hAnsi="Arial"/>
      <w:b/>
      <w:sz w:val="30"/>
    </w:rPr>
  </w:style>
  <w:style w:type="paragraph" w:styleId="Signature">
    <w:name w:val="Signature"/>
    <w:basedOn w:val="Normal"/>
    <w:pPr>
      <w:ind w:left="4536"/>
      <w:jc w:val="center"/>
    </w:pPr>
  </w:style>
  <w:style w:type="paragraph" w:styleId="Title">
    <w:name w:val="Title"/>
    <w:basedOn w:val="Normal"/>
    <w:qFormat/>
    <w:pPr>
      <w:spacing w:after="300"/>
      <w:jc w:val="center"/>
    </w:pPr>
    <w:rPr>
      <w:rFonts w:ascii="Arial" w:hAnsi="Arial"/>
      <w:b/>
      <w:caps/>
      <w:kern w:val="28"/>
      <w:sz w:val="30"/>
    </w:rPr>
  </w:style>
  <w:style w:type="paragraph" w:customStyle="1" w:styleId="TitleofDoc">
    <w:name w:val="Title of Doc"/>
    <w:basedOn w:val="Normal"/>
    <w:pPr>
      <w:spacing w:before="1200"/>
      <w:jc w:val="center"/>
    </w:pPr>
    <w:rPr>
      <w:caps/>
    </w:rPr>
  </w:style>
  <w:style w:type="paragraph" w:styleId="TOC1">
    <w:name w:val="toc 1"/>
    <w:basedOn w:val="Normal"/>
    <w:next w:val="Normal"/>
    <w:semiHidden/>
    <w:pPr>
      <w:tabs>
        <w:tab w:val="right" w:leader="dot" w:pos="9071"/>
      </w:tabs>
    </w:pPr>
  </w:style>
  <w:style w:type="paragraph" w:customStyle="1" w:styleId="indenti">
    <w:name w:val="indent(i)"/>
    <w:basedOn w:val="Normal"/>
    <w:pPr>
      <w:tabs>
        <w:tab w:val="right" w:pos="1701"/>
        <w:tab w:val="left" w:pos="1985"/>
      </w:tabs>
    </w:pPr>
    <w:rPr>
      <w:rFonts w:ascii="TimesNewRoman" w:hAnsi="TimesNewRoman"/>
      <w:spacing w:val="-4"/>
    </w:rPr>
  </w:style>
  <w:style w:type="paragraph" w:styleId="BlockText">
    <w:name w:val="Block Text"/>
    <w:basedOn w:val="Normal"/>
    <w:pPr>
      <w:ind w:left="567" w:right="595"/>
    </w:pPr>
    <w:rPr>
      <w:sz w:val="22"/>
    </w:rPr>
  </w:style>
  <w:style w:type="paragraph" w:styleId="BodyText2">
    <w:name w:val="Body Text 2"/>
    <w:basedOn w:val="Normal"/>
    <w:link w:val="BodyText2Char"/>
    <w:pPr>
      <w:ind w:right="595"/>
    </w:pPr>
    <w:rPr>
      <w:sz w:val="22"/>
    </w:rPr>
  </w:style>
  <w:style w:type="paragraph" w:styleId="BodyText3">
    <w:name w:val="Body Text 3"/>
    <w:basedOn w:val="Normal"/>
    <w:link w:val="BodyText3Char"/>
    <w:pPr>
      <w:ind w:right="595"/>
    </w:pPr>
    <w:rPr>
      <w:b/>
    </w:rPr>
  </w:style>
  <w:style w:type="paragraph" w:styleId="BodyTextIndent2">
    <w:name w:val="Body Text Indent 2"/>
    <w:basedOn w:val="Normal"/>
    <w:pPr>
      <w:tabs>
        <w:tab w:val="left" w:pos="3686"/>
        <w:tab w:val="left" w:pos="4536"/>
        <w:tab w:val="left" w:pos="6521"/>
        <w:tab w:val="left" w:pos="7088"/>
      </w:tabs>
      <w:ind w:right="-1" w:firstLine="1134"/>
    </w:pPr>
    <w:rPr>
      <w:sz w:val="22"/>
    </w:rPr>
  </w:style>
  <w:style w:type="paragraph" w:styleId="BodyTextIndent3">
    <w:name w:val="Body Text Indent 3"/>
    <w:basedOn w:val="Normal"/>
    <w:pPr>
      <w:ind w:left="1701" w:firstLine="567"/>
      <w:jc w:val="both"/>
    </w:pPr>
    <w:rPr>
      <w:lang w:val="en-US"/>
    </w:rPr>
  </w:style>
  <w:style w:type="paragraph" w:styleId="BalloonText">
    <w:name w:val="Balloon Text"/>
    <w:basedOn w:val="Normal"/>
    <w:link w:val="BalloonTextChar"/>
    <w:rsid w:val="002A16C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2A16C5"/>
    <w:rPr>
      <w:rFonts w:ascii="Tahoma" w:hAnsi="Tahoma" w:cs="Tahoma"/>
      <w:sz w:val="16"/>
      <w:szCs w:val="16"/>
      <w:lang w:val="fr-FR" w:eastAsia="zh-CN"/>
    </w:rPr>
  </w:style>
  <w:style w:type="character" w:styleId="Hyperlink">
    <w:name w:val="Hyperlink"/>
    <w:rsid w:val="002E3D9C"/>
    <w:rPr>
      <w:color w:val="0563C1"/>
      <w:u w:val="single"/>
    </w:rPr>
  </w:style>
  <w:style w:type="character" w:styleId="CommentReference">
    <w:name w:val="annotation reference"/>
    <w:basedOn w:val="DefaultParagraphFont"/>
    <w:rsid w:val="00BA65E7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rsid w:val="00BA65E7"/>
    <w:rPr>
      <w:b/>
      <w:bCs/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BA65E7"/>
    <w:rPr>
      <w:sz w:val="22"/>
      <w:lang w:val="fr-FR" w:eastAsia="zh-CN"/>
    </w:rPr>
  </w:style>
  <w:style w:type="character" w:customStyle="1" w:styleId="CommentSubjectChar">
    <w:name w:val="Comment Subject Char"/>
    <w:basedOn w:val="CommentTextChar"/>
    <w:link w:val="CommentSubject"/>
    <w:rsid w:val="00BA65E7"/>
    <w:rPr>
      <w:b/>
      <w:bCs/>
      <w:sz w:val="22"/>
      <w:lang w:val="fr-FR" w:eastAsia="zh-CN"/>
    </w:rPr>
  </w:style>
  <w:style w:type="paragraph" w:styleId="Revision">
    <w:name w:val="Revision"/>
    <w:hidden/>
    <w:uiPriority w:val="99"/>
    <w:semiHidden/>
    <w:rsid w:val="00AB0559"/>
    <w:rPr>
      <w:sz w:val="24"/>
      <w:lang w:val="fr-FR" w:eastAsia="zh-CN"/>
    </w:rPr>
  </w:style>
  <w:style w:type="paragraph" w:styleId="ListParagraph">
    <w:name w:val="List Paragraph"/>
    <w:basedOn w:val="Normal"/>
    <w:uiPriority w:val="34"/>
    <w:qFormat/>
    <w:rsid w:val="005855E7"/>
    <w:pPr>
      <w:ind w:left="720"/>
      <w:contextualSpacing/>
    </w:pPr>
  </w:style>
  <w:style w:type="character" w:customStyle="1" w:styleId="FooterChar">
    <w:name w:val="Footer Char"/>
    <w:basedOn w:val="DefaultParagraphFont"/>
    <w:link w:val="Footer"/>
    <w:uiPriority w:val="99"/>
    <w:rsid w:val="00DF19A0"/>
    <w:rPr>
      <w:sz w:val="24"/>
      <w:lang w:val="fr-FR" w:eastAsia="zh-CN"/>
    </w:rPr>
  </w:style>
  <w:style w:type="character" w:styleId="FollowedHyperlink">
    <w:name w:val="FollowedHyperlink"/>
    <w:basedOn w:val="DefaultParagraphFont"/>
    <w:rsid w:val="0053647A"/>
    <w:rPr>
      <w:color w:val="954F72" w:themeColor="followedHyperlink"/>
      <w:u w:val="single"/>
    </w:rPr>
  </w:style>
  <w:style w:type="character" w:customStyle="1" w:styleId="BodyText2Char">
    <w:name w:val="Body Text 2 Char"/>
    <w:basedOn w:val="DefaultParagraphFont"/>
    <w:link w:val="BodyText2"/>
    <w:rsid w:val="003D2EF5"/>
    <w:rPr>
      <w:sz w:val="22"/>
      <w:lang w:val="fr-FR" w:eastAsia="zh-CN"/>
    </w:rPr>
  </w:style>
  <w:style w:type="character" w:customStyle="1" w:styleId="BodyText3Char">
    <w:name w:val="Body Text 3 Char"/>
    <w:basedOn w:val="DefaultParagraphFont"/>
    <w:link w:val="BodyText3"/>
    <w:rsid w:val="003D2EF5"/>
    <w:rPr>
      <w:b/>
      <w:sz w:val="24"/>
      <w:lang w:val="fr-FR" w:eastAsia="zh-CN"/>
    </w:rPr>
  </w:style>
  <w:style w:type="character" w:customStyle="1" w:styleId="FootnoteTextChar">
    <w:name w:val="Footnote Text Char"/>
    <w:basedOn w:val="DefaultParagraphFont"/>
    <w:link w:val="FootnoteText"/>
    <w:semiHidden/>
    <w:rsid w:val="004972E8"/>
    <w:rPr>
      <w:sz w:val="22"/>
      <w:lang w:val="fr-FR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519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0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1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lisbon.system@wipo.int" TargetMode="External"/><Relationship Id="rId13" Type="http://schemas.openxmlformats.org/officeDocument/2006/relationships/footer" Target="footer2.xml"/><Relationship Id="rId18" Type="http://schemas.openxmlformats.org/officeDocument/2006/relationships/footer" Target="footer4.xml"/><Relationship Id="rId26" Type="http://schemas.openxmlformats.org/officeDocument/2006/relationships/header" Target="header9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header" Target="header5.xml"/><Relationship Id="rId25" Type="http://schemas.openxmlformats.org/officeDocument/2006/relationships/footer" Target="footer8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header" Target="header6.xm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footer" Target="footer7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header" Target="header8.xml"/><Relationship Id="rId28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footer" Target="footer5.xml"/><Relationship Id="rId4" Type="http://schemas.openxmlformats.org/officeDocument/2006/relationships/settings" Target="settings.xml"/><Relationship Id="rId9" Type="http://schemas.openxmlformats.org/officeDocument/2006/relationships/hyperlink" Target="https://www.wipo.int/lisbon" TargetMode="External"/><Relationship Id="rId14" Type="http://schemas.openxmlformats.org/officeDocument/2006/relationships/header" Target="header3.xml"/><Relationship Id="rId22" Type="http://schemas.openxmlformats.org/officeDocument/2006/relationships/header" Target="header7.xml"/><Relationship Id="rId27" Type="http://schemas.openxmlformats.org/officeDocument/2006/relationships/footer" Target="footer9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M:\MSOFFICE\TEMPLATE\-DOC-F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331A31-D97A-4456-8AD1-DD88DE604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-DOC-F</Template>
  <TotalTime>5</TotalTime>
  <Pages>4</Pages>
  <Words>811</Words>
  <Characters>4626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AO/1</vt:lpstr>
    </vt:vector>
  </TitlesOfParts>
  <Company>WIPO</Company>
  <LinksUpToDate>false</LinksUpToDate>
  <CharactersWithSpaces>5427</CharactersWithSpaces>
  <SharedDoc>false</SharedDoc>
  <HLinks>
    <vt:vector size="18" baseType="variant">
      <vt:variant>
        <vt:i4>6422568</vt:i4>
      </vt:variant>
      <vt:variant>
        <vt:i4>18</vt:i4>
      </vt:variant>
      <vt:variant>
        <vt:i4>0</vt:i4>
      </vt:variant>
      <vt:variant>
        <vt:i4>5</vt:i4>
      </vt:variant>
      <vt:variant>
        <vt:lpwstr>https://www.wipo.int/lisbon/en/</vt:lpwstr>
      </vt:variant>
      <vt:variant>
        <vt:lpwstr/>
      </vt:variant>
      <vt:variant>
        <vt:i4>6422568</vt:i4>
      </vt:variant>
      <vt:variant>
        <vt:i4>3</vt:i4>
      </vt:variant>
      <vt:variant>
        <vt:i4>0</vt:i4>
      </vt:variant>
      <vt:variant>
        <vt:i4>5</vt:i4>
      </vt:variant>
      <vt:variant>
        <vt:lpwstr>https://www.wipo.int/lisbon/en/</vt:lpwstr>
      </vt:variant>
      <vt:variant>
        <vt:lpwstr/>
      </vt:variant>
      <vt:variant>
        <vt:i4>1769573</vt:i4>
      </vt:variant>
      <vt:variant>
        <vt:i4>0</vt:i4>
      </vt:variant>
      <vt:variant>
        <vt:i4>0</vt:i4>
      </vt:variant>
      <vt:variant>
        <vt:i4>5</vt:i4>
      </vt:variant>
      <vt:variant>
        <vt:lpwstr>mailto:lisbon.system@wipo.int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AO/1</dc:title>
  <dc:subject/>
  <dc:creator>Alexandra GRAZIOLI</dc:creator>
  <cp:keywords>FOR OFFICIAL USE ONLY</cp:keywords>
  <cp:lastModifiedBy>JEZEQUEL Anouck</cp:lastModifiedBy>
  <cp:revision>11</cp:revision>
  <cp:lastPrinted>2020-02-19T09:29:00Z</cp:lastPrinted>
  <dcterms:created xsi:type="dcterms:W3CDTF">2023-10-26T08:52:00Z</dcterms:created>
  <dcterms:modified xsi:type="dcterms:W3CDTF">2024-01-08T15:51:00Z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17723fa8-85d3-4266-ac0c-e27be123e3f4</vt:lpwstr>
  </property>
  <property fmtid="{D5CDD505-2E9C-101B-9397-08002B2CF9AE}" pid="3" name="TCSClassification">
    <vt:lpwstr>FOR OFFICIAL USE ONLY</vt:lpwstr>
  </property>
  <property fmtid="{D5CDD505-2E9C-101B-9397-08002B2CF9AE}" pid="4" name="Classification">
    <vt:lpwstr>For Official Use Only</vt:lpwstr>
  </property>
  <property fmtid="{D5CDD505-2E9C-101B-9397-08002B2CF9AE}" pid="5" name="VisualMarkings">
    <vt:lpwstr>None</vt:lpwstr>
  </property>
  <property fmtid="{D5CDD505-2E9C-101B-9397-08002B2CF9AE}" pid="6" name="Alignment">
    <vt:lpwstr>Centre</vt:lpwstr>
  </property>
  <property fmtid="{D5CDD505-2E9C-101B-9397-08002B2CF9AE}" pid="7" name="Language">
    <vt:lpwstr>English</vt:lpwstr>
  </property>
  <property fmtid="{D5CDD505-2E9C-101B-9397-08002B2CF9AE}" pid="8" name="MSIP_Label_20773ee6-353b-4fb9-a59d-0b94c8c67bea_Enabled">
    <vt:lpwstr>true</vt:lpwstr>
  </property>
  <property fmtid="{D5CDD505-2E9C-101B-9397-08002B2CF9AE}" pid="9" name="MSIP_Label_20773ee6-353b-4fb9-a59d-0b94c8c67bea_SetDate">
    <vt:lpwstr>2023-09-20T14:33:40Z</vt:lpwstr>
  </property>
  <property fmtid="{D5CDD505-2E9C-101B-9397-08002B2CF9AE}" pid="10" name="MSIP_Label_20773ee6-353b-4fb9-a59d-0b94c8c67bea_Method">
    <vt:lpwstr>Privileged</vt:lpwstr>
  </property>
  <property fmtid="{D5CDD505-2E9C-101B-9397-08002B2CF9AE}" pid="11" name="MSIP_Label_20773ee6-353b-4fb9-a59d-0b94c8c67bea_Name">
    <vt:lpwstr>No markings</vt:lpwstr>
  </property>
  <property fmtid="{D5CDD505-2E9C-101B-9397-08002B2CF9AE}" pid="12" name="MSIP_Label_20773ee6-353b-4fb9-a59d-0b94c8c67bea_SiteId">
    <vt:lpwstr>faa31b06-8ccc-48c9-867f-f7510dd11c02</vt:lpwstr>
  </property>
  <property fmtid="{D5CDD505-2E9C-101B-9397-08002B2CF9AE}" pid="13" name="MSIP_Label_20773ee6-353b-4fb9-a59d-0b94c8c67bea_ActionId">
    <vt:lpwstr>4640ebee-5a26-4297-901a-adc20a499ed9</vt:lpwstr>
  </property>
  <property fmtid="{D5CDD505-2E9C-101B-9397-08002B2CF9AE}" pid="14" name="MSIP_Label_20773ee6-353b-4fb9-a59d-0b94c8c67bea_ContentBits">
    <vt:lpwstr>0</vt:lpwstr>
  </property>
</Properties>
</file>